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4DB2" w14:textId="12C605C2" w:rsidR="00D577B0" w:rsidRDefault="00D577B0" w:rsidP="00CA5DBF">
      <w:pPr>
        <w:pStyle w:val="Assessmentheadings"/>
      </w:pPr>
      <w:r w:rsidRPr="00CA5DBF">
        <w:rPr>
          <w:noProof/>
        </w:rPr>
        <w:drawing>
          <wp:anchor distT="0" distB="0" distL="114300" distR="114300" simplePos="0" relativeHeight="251658240" behindDoc="0" locked="0" layoutInCell="1" allowOverlap="1" wp14:anchorId="1582134C" wp14:editId="100C1063">
            <wp:simplePos x="0" y="0"/>
            <wp:positionH relativeFrom="margin">
              <wp:posOffset>4861253</wp:posOffset>
            </wp:positionH>
            <wp:positionV relativeFrom="paragraph">
              <wp:posOffset>-387350</wp:posOffset>
            </wp:positionV>
            <wp:extent cx="1529715" cy="1104900"/>
            <wp:effectExtent l="0" t="0" r="0" b="0"/>
            <wp:wrapNone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Aug 19 from Nicky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6" b="14694"/>
                    <a:stretch/>
                  </pic:blipFill>
                  <pic:spPr bwMode="auto">
                    <a:xfrm>
                      <a:off x="0" y="0"/>
                      <a:ext cx="152971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7429F" w14:textId="412DBD5A" w:rsidR="00CD68E4" w:rsidRPr="00CA5DBF" w:rsidRDefault="00CA5DBF" w:rsidP="00CA5DBF">
      <w:pPr>
        <w:pStyle w:val="Assessmentheadings"/>
      </w:pPr>
      <w:r w:rsidRPr="00CA5DBF">
        <w:t>Foundation Skills</w:t>
      </w:r>
    </w:p>
    <w:p w14:paraId="59A594C1" w14:textId="620B0172" w:rsidR="007C230C" w:rsidRPr="00243FDC" w:rsidRDefault="00CA5DBF" w:rsidP="007C230C">
      <w:pPr>
        <w:pStyle w:val="SubHeadAssessments"/>
      </w:pPr>
      <w:bookmarkStart w:id="0" w:name="_Hlk132640763"/>
      <w:r w:rsidRPr="00CA5DBF">
        <w:t>Oral Competency Assessment</w:t>
      </w:r>
    </w:p>
    <w:bookmarkEnd w:id="0"/>
    <w:tbl>
      <w:tblPr>
        <w:tblStyle w:val="TableGrid"/>
        <w:tblW w:w="12475" w:type="dxa"/>
        <w:tblInd w:w="-1418" w:type="dxa"/>
        <w:tblBorders>
          <w:top w:val="none" w:sz="0" w:space="0" w:color="auto"/>
          <w:left w:val="none" w:sz="0" w:space="0" w:color="auto"/>
          <w:bottom w:val="single" w:sz="36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5"/>
      </w:tblGrid>
      <w:tr w:rsidR="00CD68E4" w14:paraId="3C53CB1F" w14:textId="77777777" w:rsidTr="00506CB5">
        <w:trPr>
          <w:trHeight w:hRule="exact" w:val="113"/>
        </w:trPr>
        <w:tc>
          <w:tcPr>
            <w:tcW w:w="12475" w:type="dxa"/>
          </w:tcPr>
          <w:p w14:paraId="40489A49" w14:textId="77777777" w:rsidR="00CD68E4" w:rsidRDefault="00CD68E4" w:rsidP="00506CB5"/>
        </w:tc>
      </w:tr>
    </w:tbl>
    <w:p w14:paraId="75A42D9D" w14:textId="36365A16" w:rsidR="00CD68E4" w:rsidRDefault="00CD68E4" w:rsidP="00CD68E4"/>
    <w:p w14:paraId="235E636E" w14:textId="77777777" w:rsidR="00CA5DBF" w:rsidRDefault="00CA5DBF" w:rsidP="00CD68E4"/>
    <w:p w14:paraId="63688CCF" w14:textId="21A0D423" w:rsidR="00CA5DBF" w:rsidRPr="00846D4F" w:rsidRDefault="00CA5DBF" w:rsidP="00665E71">
      <w:pPr>
        <w:pStyle w:val="Heading3"/>
        <w:rPr>
          <w:lang w:val="en-GB" w:eastAsia="en-GB"/>
        </w:rPr>
      </w:pPr>
      <w:r w:rsidRPr="00846D4F">
        <w:rPr>
          <w:lang w:val="en-GB" w:eastAsia="en-GB"/>
        </w:rPr>
        <w:t>Participant’s Declaration</w:t>
      </w:r>
    </w:p>
    <w:p w14:paraId="3CEEDC9B" w14:textId="77777777" w:rsidR="00CA5DBF" w:rsidRPr="00846D4F" w:rsidRDefault="00CA5DBF" w:rsidP="00846D4F">
      <w:pPr>
        <w:rPr>
          <w:lang w:val="en-GB" w:eastAsia="en-GB"/>
        </w:rPr>
      </w:pPr>
    </w:p>
    <w:p w14:paraId="5D188BDC" w14:textId="4B55FA35" w:rsidR="00CA5DBF" w:rsidRPr="007B57A9" w:rsidRDefault="00CA5DBF" w:rsidP="007B57A9">
      <w:pPr>
        <w:rPr>
          <w:b/>
          <w:bCs/>
        </w:rPr>
      </w:pPr>
      <w:r w:rsidRPr="007B57A9">
        <w:rPr>
          <w:b/>
          <w:bCs/>
        </w:rPr>
        <w:t xml:space="preserve">This section is to be completed </w:t>
      </w:r>
      <w:r w:rsidRPr="008A24A8">
        <w:rPr>
          <w:b/>
          <w:bCs/>
          <w:u w:val="single"/>
        </w:rPr>
        <w:t>by each of the participants</w:t>
      </w:r>
      <w:r w:rsidRPr="007B57A9">
        <w:rPr>
          <w:b/>
          <w:bCs/>
        </w:rPr>
        <w:t xml:space="preserve"> in the assessment</w:t>
      </w:r>
      <w:r w:rsidR="007B57A9" w:rsidRPr="007B57A9">
        <w:rPr>
          <w:b/>
          <w:bCs/>
        </w:rPr>
        <w:t xml:space="preserve"> </w:t>
      </w:r>
      <w:r w:rsidRPr="007B57A9">
        <w:rPr>
          <w:b/>
          <w:bCs/>
        </w:rPr>
        <w:t>and uploaded onto the student portal</w:t>
      </w:r>
    </w:p>
    <w:p w14:paraId="3BCF3240" w14:textId="77777777" w:rsidR="00846D4F" w:rsidRPr="00846D4F" w:rsidRDefault="00846D4F" w:rsidP="00846D4F"/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3859"/>
        <w:gridCol w:w="1002"/>
        <w:gridCol w:w="2575"/>
        <w:gridCol w:w="2284"/>
      </w:tblGrid>
      <w:tr w:rsidR="00850FC9" w14:paraId="36BBC304" w14:textId="77777777" w:rsidTr="00F7405A">
        <w:trPr>
          <w:trHeight w:val="529"/>
        </w:trPr>
        <w:tc>
          <w:tcPr>
            <w:tcW w:w="3859" w:type="dxa"/>
            <w:shd w:val="clear" w:color="auto" w:fill="DBE5F1"/>
          </w:tcPr>
          <w:p w14:paraId="4623DEA2" w14:textId="5940D579" w:rsidR="00850FC9" w:rsidRPr="00665E71" w:rsidRDefault="00850FC9" w:rsidP="00846D4F">
            <w:pPr>
              <w:rPr>
                <w:b/>
                <w:bCs/>
                <w:color w:val="365F91"/>
              </w:rPr>
            </w:pPr>
            <w:r w:rsidRPr="00665E71">
              <w:rPr>
                <w:b/>
                <w:bCs/>
                <w:color w:val="365F91"/>
              </w:rPr>
              <w:t>Candidate (Student) Name:</w:t>
            </w:r>
          </w:p>
        </w:tc>
        <w:sdt>
          <w:sdtPr>
            <w:alias w:val="Student Full Name"/>
            <w:tag w:val="Student Full Name"/>
            <w:id w:val="-1710794774"/>
            <w:placeholder>
              <w:docPart w:val="4E235B286BBB47EB979FD1D3616A8927"/>
            </w:placeholder>
            <w:showingPlcHdr/>
            <w15:color w:val="000000"/>
          </w:sdtPr>
          <w:sdtEndPr/>
          <w:sdtContent>
            <w:tc>
              <w:tcPr>
                <w:tcW w:w="5861" w:type="dxa"/>
                <w:gridSpan w:val="3"/>
              </w:tcPr>
              <w:p w14:paraId="2867F200" w14:textId="30028847" w:rsidR="00850FC9" w:rsidRDefault="00850FC9" w:rsidP="00846D4F">
                <w:r w:rsidRPr="004C1C62">
                  <w:rPr>
                    <w:rFonts w:cs="Segoe UI"/>
                    <w:color w:val="808080" w:themeColor="background1" w:themeShade="80"/>
                  </w:rPr>
                  <w:t>Click to type</w:t>
                </w:r>
                <w:r w:rsidRPr="004C1C62">
                  <w:rPr>
                    <w:rStyle w:val="PlaceholderText"/>
                    <w:rFonts w:cs="Segoe UI"/>
                  </w:rPr>
                  <w:t xml:space="preserve"> </w:t>
                </w:r>
                <w:r w:rsidR="00783397">
                  <w:rPr>
                    <w:rStyle w:val="PlaceholderText"/>
                    <w:rFonts w:cs="Segoe UI"/>
                  </w:rPr>
                  <w:t>Stu</w:t>
                </w:r>
                <w:r w:rsidR="00616C70">
                  <w:rPr>
                    <w:rStyle w:val="PlaceholderText"/>
                    <w:rFonts w:cs="Segoe UI"/>
                  </w:rPr>
                  <w:t xml:space="preserve">dent’s </w:t>
                </w:r>
                <w:r w:rsidRPr="004C1C62">
                  <w:rPr>
                    <w:rStyle w:val="PlaceholderText"/>
                    <w:rFonts w:cs="Segoe UI"/>
                  </w:rPr>
                  <w:t>full name.</w:t>
                </w:r>
              </w:p>
            </w:tc>
          </w:sdtContent>
        </w:sdt>
      </w:tr>
      <w:tr w:rsidR="00850FC9" w14:paraId="20E1712C" w14:textId="77777777" w:rsidTr="00F7405A">
        <w:trPr>
          <w:trHeight w:val="565"/>
        </w:trPr>
        <w:tc>
          <w:tcPr>
            <w:tcW w:w="3859" w:type="dxa"/>
            <w:shd w:val="clear" w:color="auto" w:fill="DBE5F1"/>
          </w:tcPr>
          <w:p w14:paraId="5C354233" w14:textId="5F1600B1" w:rsidR="00850FC9" w:rsidRPr="00665E71" w:rsidRDefault="00850FC9" w:rsidP="00850FC9">
            <w:pPr>
              <w:rPr>
                <w:b/>
                <w:bCs/>
                <w:color w:val="365F91"/>
              </w:rPr>
            </w:pPr>
            <w:r w:rsidRPr="00665E71">
              <w:rPr>
                <w:b/>
                <w:bCs/>
                <w:color w:val="365F91"/>
              </w:rPr>
              <w:t>Participant’s Name:</w:t>
            </w:r>
          </w:p>
        </w:tc>
        <w:sdt>
          <w:sdtPr>
            <w:alias w:val="Participant Full Name"/>
            <w:id w:val="-1663223314"/>
            <w:placeholder>
              <w:docPart w:val="A765121851424385AA6738B4F772654D"/>
            </w:placeholder>
            <w:showingPlcHdr/>
            <w15:color w:val="000000"/>
          </w:sdtPr>
          <w:sdtEndPr/>
          <w:sdtContent>
            <w:tc>
              <w:tcPr>
                <w:tcW w:w="5861" w:type="dxa"/>
                <w:gridSpan w:val="3"/>
              </w:tcPr>
              <w:p w14:paraId="72C59491" w14:textId="34906232" w:rsidR="00850FC9" w:rsidRDefault="00850FC9" w:rsidP="00850FC9">
                <w:r w:rsidRPr="003323DD">
                  <w:rPr>
                    <w:rFonts w:cs="Segoe UI"/>
                    <w:color w:val="808080" w:themeColor="background1" w:themeShade="80"/>
                  </w:rPr>
                  <w:t>Click to type</w:t>
                </w:r>
                <w:r w:rsidRPr="003323DD">
                  <w:rPr>
                    <w:rStyle w:val="PlaceholderText"/>
                    <w:rFonts w:cs="Segoe UI"/>
                  </w:rPr>
                  <w:t xml:space="preserve"> </w:t>
                </w:r>
                <w:r w:rsidR="00616C70" w:rsidRPr="00616C70">
                  <w:rPr>
                    <w:rStyle w:val="PlaceholderText"/>
                    <w:rFonts w:cs="Segoe UI"/>
                  </w:rPr>
                  <w:t xml:space="preserve">Participant’s </w:t>
                </w:r>
                <w:r w:rsidRPr="003323DD">
                  <w:rPr>
                    <w:rStyle w:val="PlaceholderText"/>
                    <w:rFonts w:cs="Segoe UI"/>
                  </w:rPr>
                  <w:t>full name.</w:t>
                </w:r>
              </w:p>
            </w:tc>
          </w:sdtContent>
        </w:sdt>
      </w:tr>
      <w:tr w:rsidR="00850FC9" w14:paraId="51EFF550" w14:textId="77777777" w:rsidTr="00F7405A">
        <w:trPr>
          <w:trHeight w:val="559"/>
        </w:trPr>
        <w:tc>
          <w:tcPr>
            <w:tcW w:w="3859" w:type="dxa"/>
            <w:shd w:val="clear" w:color="auto" w:fill="DBE5F1"/>
          </w:tcPr>
          <w:p w14:paraId="03BF5E29" w14:textId="0C5EEB0A" w:rsidR="00850FC9" w:rsidRPr="00665E71" w:rsidRDefault="00850FC9" w:rsidP="00850FC9">
            <w:pPr>
              <w:rPr>
                <w:b/>
                <w:bCs/>
                <w:color w:val="365F91"/>
              </w:rPr>
            </w:pPr>
            <w:r w:rsidRPr="00665E71">
              <w:rPr>
                <w:b/>
                <w:bCs/>
                <w:color w:val="365F91"/>
              </w:rPr>
              <w:t>Participant’s Email Address:</w:t>
            </w:r>
          </w:p>
        </w:tc>
        <w:sdt>
          <w:sdtPr>
            <w:alias w:val="Participant Email Address"/>
            <w:id w:val="1106768296"/>
            <w:placeholder>
              <w:docPart w:val="7A870088C8124DDC8FA9072C649F246B"/>
            </w:placeholder>
            <w:showingPlcHdr/>
            <w15:color w:val="000000"/>
          </w:sdtPr>
          <w:sdtEndPr/>
          <w:sdtContent>
            <w:tc>
              <w:tcPr>
                <w:tcW w:w="5861" w:type="dxa"/>
                <w:gridSpan w:val="3"/>
              </w:tcPr>
              <w:p w14:paraId="16518F37" w14:textId="6E938639" w:rsidR="00850FC9" w:rsidRDefault="00850FC9" w:rsidP="00850FC9">
                <w:r w:rsidRPr="003323DD">
                  <w:rPr>
                    <w:rFonts w:cs="Segoe UI"/>
                    <w:color w:val="808080" w:themeColor="background1" w:themeShade="80"/>
                  </w:rPr>
                  <w:t>Click to type</w:t>
                </w:r>
                <w:r w:rsidRPr="003323DD">
                  <w:rPr>
                    <w:rStyle w:val="PlaceholderText"/>
                    <w:rFonts w:cs="Segoe UI"/>
                  </w:rPr>
                  <w:t xml:space="preserve"> </w:t>
                </w:r>
                <w:r w:rsidR="00616C70">
                  <w:rPr>
                    <w:rStyle w:val="PlaceholderText"/>
                    <w:rFonts w:cs="Segoe UI"/>
                  </w:rPr>
                  <w:t>email address</w:t>
                </w:r>
                <w:r w:rsidRPr="003323DD">
                  <w:rPr>
                    <w:rStyle w:val="PlaceholderText"/>
                    <w:rFonts w:cs="Segoe UI"/>
                  </w:rPr>
                  <w:t>.</w:t>
                </w:r>
              </w:p>
            </w:tc>
          </w:sdtContent>
        </w:sdt>
      </w:tr>
      <w:tr w:rsidR="00850FC9" w14:paraId="1E9BEF0F" w14:textId="77777777" w:rsidTr="00F7405A">
        <w:trPr>
          <w:trHeight w:val="553"/>
        </w:trPr>
        <w:tc>
          <w:tcPr>
            <w:tcW w:w="3859" w:type="dxa"/>
            <w:shd w:val="clear" w:color="auto" w:fill="DBE5F1"/>
          </w:tcPr>
          <w:p w14:paraId="7DA2F113" w14:textId="3F1CCB49" w:rsidR="00850FC9" w:rsidRPr="00665E71" w:rsidRDefault="00850FC9" w:rsidP="00850FC9">
            <w:pPr>
              <w:rPr>
                <w:b/>
                <w:bCs/>
                <w:color w:val="365F91"/>
              </w:rPr>
            </w:pPr>
            <w:r w:rsidRPr="00665E71">
              <w:rPr>
                <w:b/>
                <w:bCs/>
                <w:color w:val="365F91"/>
              </w:rPr>
              <w:t>Participant’s Phone Number:</w:t>
            </w:r>
          </w:p>
        </w:tc>
        <w:sdt>
          <w:sdtPr>
            <w:alias w:val="Participant Phone Number"/>
            <w:tag w:val="Participant Phone Number"/>
            <w:id w:val="-2078280586"/>
            <w:placeholder>
              <w:docPart w:val="DF48AEB607E34D92B8F830DB3A8C25A6"/>
            </w:placeholder>
            <w:showingPlcHdr/>
            <w15:color w:val="000000"/>
          </w:sdtPr>
          <w:sdtEndPr/>
          <w:sdtContent>
            <w:tc>
              <w:tcPr>
                <w:tcW w:w="5861" w:type="dxa"/>
                <w:gridSpan w:val="3"/>
              </w:tcPr>
              <w:p w14:paraId="08D997A9" w14:textId="5564AF8E" w:rsidR="00850FC9" w:rsidRDefault="00850FC9" w:rsidP="00850FC9">
                <w:r w:rsidRPr="003323DD">
                  <w:rPr>
                    <w:rFonts w:cs="Segoe UI"/>
                    <w:color w:val="808080" w:themeColor="background1" w:themeShade="80"/>
                  </w:rPr>
                  <w:t>Click to type</w:t>
                </w:r>
                <w:r w:rsidRPr="003323DD">
                  <w:rPr>
                    <w:rStyle w:val="PlaceholderText"/>
                    <w:rFonts w:cs="Segoe UI"/>
                  </w:rPr>
                  <w:t xml:space="preserve"> </w:t>
                </w:r>
                <w:r w:rsidR="0093733E">
                  <w:rPr>
                    <w:rStyle w:val="PlaceholderText"/>
                    <w:rFonts w:cs="Segoe UI"/>
                  </w:rPr>
                  <w:t>phone number</w:t>
                </w:r>
                <w:r w:rsidRPr="003323DD">
                  <w:rPr>
                    <w:rStyle w:val="PlaceholderText"/>
                    <w:rFonts w:cs="Segoe UI"/>
                  </w:rPr>
                  <w:t>.</w:t>
                </w:r>
              </w:p>
            </w:tc>
          </w:sdtContent>
        </w:sdt>
      </w:tr>
      <w:tr w:rsidR="00846D4F" w14:paraId="776C7FB2" w14:textId="77777777" w:rsidTr="00F7405A">
        <w:trPr>
          <w:trHeight w:val="561"/>
        </w:trPr>
        <w:tc>
          <w:tcPr>
            <w:tcW w:w="4861" w:type="dxa"/>
            <w:gridSpan w:val="2"/>
            <w:shd w:val="clear" w:color="auto" w:fill="DBE5F1"/>
          </w:tcPr>
          <w:p w14:paraId="5F2EE2EC" w14:textId="32BFBAE7" w:rsidR="00846D4F" w:rsidRPr="00665E71" w:rsidRDefault="00846D4F" w:rsidP="00846D4F">
            <w:pPr>
              <w:rPr>
                <w:b/>
                <w:bCs/>
                <w:color w:val="365F91"/>
              </w:rPr>
            </w:pPr>
            <w:r w:rsidRPr="00665E71">
              <w:rPr>
                <w:b/>
                <w:bCs/>
                <w:color w:val="365F91"/>
              </w:rPr>
              <w:t>Do you agree to be contacted if</w:t>
            </w:r>
            <w:r w:rsidR="00B535AF" w:rsidRPr="00665E71">
              <w:rPr>
                <w:b/>
                <w:bCs/>
                <w:color w:val="365F91"/>
              </w:rPr>
              <w:t xml:space="preserve"> required</w:t>
            </w:r>
            <w:r w:rsidR="00850FC9" w:rsidRPr="00665E71">
              <w:rPr>
                <w:b/>
                <w:bCs/>
                <w:color w:val="365F91"/>
              </w:rPr>
              <w:t>?</w:t>
            </w:r>
          </w:p>
        </w:tc>
        <w:tc>
          <w:tcPr>
            <w:tcW w:w="2575" w:type="dxa"/>
            <w:vAlign w:val="bottom"/>
          </w:tcPr>
          <w:p w14:paraId="24C454B9" w14:textId="5A66BB32" w:rsidR="00846D4F" w:rsidRDefault="007B5C18" w:rsidP="003F66D4">
            <w:pPr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976070">
              <w:rPr>
                <w:rFonts w:ascii="MS Gothic" w:eastAsia="MS Gothic" w:hAnsi="MS Gothic"/>
              </w:rPr>
            </w:r>
            <w:r w:rsidR="00976070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1"/>
            <w:r>
              <w:rPr>
                <w:rFonts w:ascii="MS Gothic" w:eastAsia="MS Gothic" w:hAnsi="MS Gothic"/>
              </w:rPr>
              <w:t xml:space="preserve"> </w:t>
            </w:r>
            <w:r w:rsidRPr="007B5C18">
              <w:rPr>
                <w:b/>
                <w:bCs/>
                <w:color w:val="365F91"/>
              </w:rPr>
              <w:t>Yes</w:t>
            </w:r>
          </w:p>
        </w:tc>
        <w:tc>
          <w:tcPr>
            <w:tcW w:w="2283" w:type="dxa"/>
            <w:vAlign w:val="bottom"/>
          </w:tcPr>
          <w:p w14:paraId="1AF300A5" w14:textId="4B4C427B" w:rsidR="00846D4F" w:rsidRDefault="007B5C18" w:rsidP="003F66D4">
            <w:pPr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976070">
              <w:fldChar w:fldCharType="separate"/>
            </w:r>
            <w:r>
              <w:fldChar w:fldCharType="end"/>
            </w:r>
            <w:bookmarkEnd w:id="2"/>
            <w:r>
              <w:t xml:space="preserve"> </w:t>
            </w:r>
            <w:r w:rsidRPr="003F66D4">
              <w:rPr>
                <w:b/>
                <w:bCs/>
                <w:color w:val="365F91"/>
              </w:rPr>
              <w:t>No</w:t>
            </w:r>
          </w:p>
        </w:tc>
      </w:tr>
      <w:tr w:rsidR="00846D4F" w14:paraId="5899CA05" w14:textId="77777777" w:rsidTr="006418CE">
        <w:trPr>
          <w:trHeight w:val="693"/>
        </w:trPr>
        <w:tc>
          <w:tcPr>
            <w:tcW w:w="9720" w:type="dxa"/>
            <w:gridSpan w:val="4"/>
            <w:shd w:val="clear" w:color="auto" w:fill="auto"/>
            <w:vAlign w:val="center"/>
          </w:tcPr>
          <w:p w14:paraId="38BA27E8" w14:textId="1117D409" w:rsidR="00846D4F" w:rsidRDefault="00846D4F" w:rsidP="006418CE">
            <w:r w:rsidRPr="003F66D4">
              <w:rPr>
                <w:b/>
                <w:bCs/>
              </w:rPr>
              <w:t>I,</w:t>
            </w:r>
            <w:r>
              <w:t xml:space="preserve"> </w:t>
            </w:r>
            <w:sdt>
              <w:sdtPr>
                <w:alias w:val="Participant full name"/>
                <w:id w:val="-1157385113"/>
                <w:placeholder>
                  <w:docPart w:val="D6AABCBF5A5741F7B225AF902EF28591"/>
                </w:placeholder>
                <w:showingPlcHdr/>
                <w15:color w:val="000000"/>
              </w:sdtPr>
              <w:sdtEndPr/>
              <w:sdtContent>
                <w:r w:rsidR="00B953F5" w:rsidRPr="004C1C62">
                  <w:rPr>
                    <w:rFonts w:cs="Segoe UI"/>
                    <w:color w:val="808080" w:themeColor="background1" w:themeShade="80"/>
                  </w:rPr>
                  <w:t>Click to type</w:t>
                </w:r>
                <w:r w:rsidR="00B953F5" w:rsidRPr="004C1C62">
                  <w:rPr>
                    <w:rStyle w:val="PlaceholderText"/>
                    <w:rFonts w:cs="Segoe UI"/>
                  </w:rPr>
                  <w:t xml:space="preserve"> full name</w:t>
                </w:r>
              </w:sdtContent>
            </w:sdt>
            <w:r>
              <w:t xml:space="preserve">  </w:t>
            </w:r>
            <w:r w:rsidRPr="003F66D4">
              <w:rPr>
                <w:b/>
                <w:bCs/>
              </w:rPr>
              <w:t>make the following declaration:</w:t>
            </w:r>
          </w:p>
        </w:tc>
      </w:tr>
      <w:tr w:rsidR="00846D4F" w14:paraId="40B7126F" w14:textId="77777777" w:rsidTr="00086FE7">
        <w:trPr>
          <w:trHeight w:val="1597"/>
        </w:trPr>
        <w:tc>
          <w:tcPr>
            <w:tcW w:w="9720" w:type="dxa"/>
            <w:gridSpan w:val="4"/>
            <w:shd w:val="clear" w:color="auto" w:fill="DBE5F1"/>
            <w:vAlign w:val="bottom"/>
          </w:tcPr>
          <w:p w14:paraId="47B989CA" w14:textId="4C75308A" w:rsidR="00846D4F" w:rsidRPr="00846D4F" w:rsidRDefault="00846D4F" w:rsidP="00086FE7">
            <w:pPr>
              <w:pStyle w:val="List-Numbered"/>
              <w:numPr>
                <w:ilvl w:val="0"/>
                <w:numId w:val="40"/>
              </w:numPr>
            </w:pPr>
            <w:r w:rsidRPr="00846D4F">
              <w:t>I participated in the oral communication assessment</w:t>
            </w:r>
            <w:r w:rsidR="006416DD">
              <w:t xml:space="preserve"> </w:t>
            </w:r>
            <w:r w:rsidRPr="00846D4F">
              <w:t>/ role play activity</w:t>
            </w:r>
          </w:p>
          <w:p w14:paraId="33E7EC51" w14:textId="4831BEAC" w:rsidR="00846D4F" w:rsidRPr="00846D4F" w:rsidRDefault="00846D4F" w:rsidP="00086FE7">
            <w:pPr>
              <w:pStyle w:val="List-Numbered"/>
            </w:pPr>
            <w:r w:rsidRPr="00846D4F">
              <w:t>I personally observed the candidate</w:t>
            </w:r>
            <w:r w:rsidR="006416DD">
              <w:t xml:space="preserve"> </w:t>
            </w:r>
            <w:r w:rsidRPr="00846D4F">
              <w:t>/ student throughout the activity</w:t>
            </w:r>
          </w:p>
          <w:p w14:paraId="166F23A4" w14:textId="6361A269" w:rsidR="00846D4F" w:rsidRDefault="00846D4F" w:rsidP="00086FE7">
            <w:pPr>
              <w:pStyle w:val="List-Numbered"/>
            </w:pPr>
            <w:r w:rsidRPr="00846D4F">
              <w:t>I understood what was required throughout the assessment activity</w:t>
            </w:r>
          </w:p>
        </w:tc>
      </w:tr>
      <w:tr w:rsidR="00850FC9" w14:paraId="39962E7F" w14:textId="77777777" w:rsidTr="00F7405A">
        <w:trPr>
          <w:trHeight w:val="1194"/>
        </w:trPr>
        <w:tc>
          <w:tcPr>
            <w:tcW w:w="3859" w:type="dxa"/>
            <w:shd w:val="clear" w:color="auto" w:fill="DBE5F1"/>
          </w:tcPr>
          <w:p w14:paraId="4A4B0D95" w14:textId="16EB1F0D" w:rsidR="00850FC9" w:rsidRPr="00665E71" w:rsidRDefault="00850FC9" w:rsidP="00850FC9">
            <w:pPr>
              <w:rPr>
                <w:b/>
                <w:bCs/>
                <w:color w:val="365F91"/>
              </w:rPr>
            </w:pPr>
            <w:r w:rsidRPr="00665E71">
              <w:rPr>
                <w:b/>
                <w:bCs/>
                <w:color w:val="365F91"/>
              </w:rPr>
              <w:t>Participant’s Signature:</w:t>
            </w:r>
          </w:p>
        </w:tc>
        <w:sdt>
          <w:sdtPr>
            <w:alias w:val="Participant Signature"/>
            <w:tag w:val="Participant Signature"/>
            <w:id w:val="-821343256"/>
            <w:placeholder>
              <w:docPart w:val="6C67D1403B9C443CA3CB0CBDA77D92BB"/>
            </w:placeholder>
            <w:showingPlcHdr/>
            <w15:color w:val="000000"/>
          </w:sdtPr>
          <w:sdtEndPr/>
          <w:sdtContent>
            <w:tc>
              <w:tcPr>
                <w:tcW w:w="5861" w:type="dxa"/>
                <w:gridSpan w:val="3"/>
              </w:tcPr>
              <w:p w14:paraId="1EDA5907" w14:textId="2DFFFBB7" w:rsidR="00850FC9" w:rsidRDefault="00850FC9" w:rsidP="00850FC9">
                <w:r w:rsidRPr="00D07DC3">
                  <w:rPr>
                    <w:rFonts w:cs="Segoe UI"/>
                    <w:color w:val="808080" w:themeColor="background1" w:themeShade="80"/>
                  </w:rPr>
                  <w:t xml:space="preserve">Click to </w:t>
                </w:r>
                <w:r w:rsidR="0093733E">
                  <w:rPr>
                    <w:rFonts w:cs="Segoe UI"/>
                    <w:color w:val="808080" w:themeColor="background1" w:themeShade="80"/>
                  </w:rPr>
                  <w:t>e</w:t>
                </w:r>
                <w:r w:rsidR="0093733E">
                  <w:rPr>
                    <w:color w:val="808080" w:themeColor="background1" w:themeShade="80"/>
                  </w:rPr>
                  <w:t>nter text</w:t>
                </w:r>
                <w:r w:rsidRPr="00D07DC3">
                  <w:rPr>
                    <w:rStyle w:val="PlaceholderText"/>
                    <w:rFonts w:cs="Segoe UI"/>
                  </w:rPr>
                  <w:t>.</w:t>
                </w:r>
              </w:p>
            </w:tc>
          </w:sdtContent>
        </w:sdt>
      </w:tr>
      <w:tr w:rsidR="00850FC9" w14:paraId="2F1B7B7C" w14:textId="77777777" w:rsidTr="00F7405A">
        <w:trPr>
          <w:trHeight w:val="577"/>
        </w:trPr>
        <w:tc>
          <w:tcPr>
            <w:tcW w:w="3859" w:type="dxa"/>
            <w:shd w:val="clear" w:color="auto" w:fill="DBE5F1"/>
          </w:tcPr>
          <w:p w14:paraId="138FDBDF" w14:textId="6C184F4A" w:rsidR="00850FC9" w:rsidRPr="00665E71" w:rsidRDefault="00850FC9" w:rsidP="00850FC9">
            <w:pPr>
              <w:rPr>
                <w:b/>
                <w:bCs/>
                <w:color w:val="365F91"/>
              </w:rPr>
            </w:pPr>
            <w:r w:rsidRPr="00665E71">
              <w:rPr>
                <w:b/>
                <w:bCs/>
                <w:color w:val="365F91"/>
              </w:rPr>
              <w:t>Date:</w:t>
            </w:r>
          </w:p>
        </w:tc>
        <w:sdt>
          <w:sdtPr>
            <w:alias w:val="Date"/>
            <w:tag w:val="Date"/>
            <w:id w:val="299663573"/>
            <w:placeholder>
              <w:docPart w:val="60EE74A99C074A3F831F6509235BAF5E"/>
            </w:placeholder>
            <w:showingPlcHdr/>
            <w:date w:fullDate="2023-11-18T00:00:00Z"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5861" w:type="dxa"/>
                <w:gridSpan w:val="3"/>
              </w:tcPr>
              <w:p w14:paraId="4C9C9C0D" w14:textId="79B4A75C" w:rsidR="00850FC9" w:rsidRDefault="00086FE7" w:rsidP="00850FC9">
                <w:r w:rsidRPr="00770C69">
                  <w:rPr>
                    <w:rStyle w:val="PlaceholderText"/>
                    <w:rFonts w:eastAsia="Calibri"/>
                  </w:rPr>
                  <w:t>Click to enter a date.</w:t>
                </w:r>
              </w:p>
            </w:tc>
          </w:sdtContent>
        </w:sdt>
      </w:tr>
    </w:tbl>
    <w:p w14:paraId="38C95ACC" w14:textId="77777777" w:rsidR="00846D4F" w:rsidRPr="00846D4F" w:rsidRDefault="00846D4F" w:rsidP="00846D4F"/>
    <w:sectPr w:rsidR="00846D4F" w:rsidRPr="00846D4F" w:rsidSect="007D7BEC">
      <w:headerReference w:type="default" r:id="rId12"/>
      <w:footerReference w:type="default" r:id="rId13"/>
      <w:footerReference w:type="first" r:id="rId14"/>
      <w:pgSz w:w="11906" w:h="16838" w:code="9"/>
      <w:pgMar w:top="1134" w:right="1134" w:bottom="113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2048" w14:textId="77777777" w:rsidR="007C4090" w:rsidRDefault="007C4090" w:rsidP="00665202">
      <w:pPr>
        <w:spacing w:after="0" w:line="240" w:lineRule="auto"/>
      </w:pPr>
      <w:r>
        <w:separator/>
      </w:r>
    </w:p>
  </w:endnote>
  <w:endnote w:type="continuationSeparator" w:id="0">
    <w:p w14:paraId="4C1DADF0" w14:textId="77777777" w:rsidR="007C4090" w:rsidRDefault="007C4090" w:rsidP="00665202">
      <w:pPr>
        <w:spacing w:after="0" w:line="240" w:lineRule="auto"/>
      </w:pPr>
      <w:r>
        <w:continuationSeparator/>
      </w:r>
    </w:p>
  </w:endnote>
  <w:endnote w:type="continuationNotice" w:id="1">
    <w:p w14:paraId="7B904C4C" w14:textId="77777777" w:rsidR="007C4090" w:rsidRDefault="007C40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BDA9" w14:textId="5CD9911C" w:rsidR="003A4447" w:rsidRPr="007D7BEC" w:rsidRDefault="00EB4B5E" w:rsidP="007D7BEC">
    <w:pPr>
      <w:pStyle w:val="NoSpacing"/>
      <w:tabs>
        <w:tab w:val="right" w:pos="9638"/>
      </w:tabs>
      <w:rPr>
        <w:color w:val="808080" w:themeColor="background1" w:themeShade="80"/>
        <w:sz w:val="20"/>
        <w:lang w:val="en-US"/>
      </w:rPr>
    </w:pPr>
    <w:r>
      <w:rPr>
        <w:color w:val="808080" w:themeColor="background1" w:themeShade="80"/>
        <w:sz w:val="20"/>
        <w:lang w:val="en-US"/>
      </w:rPr>
      <w:fldChar w:fldCharType="begin"/>
    </w:r>
    <w:r>
      <w:rPr>
        <w:color w:val="808080" w:themeColor="background1" w:themeShade="80"/>
        <w:sz w:val="20"/>
        <w:lang w:val="en-US"/>
      </w:rPr>
      <w:instrText xml:space="preserve"> STYLEREF  "Assessment headings"  \* MERGEFORMAT </w:instrText>
    </w:r>
    <w:r>
      <w:rPr>
        <w:color w:val="808080" w:themeColor="background1" w:themeShade="80"/>
        <w:sz w:val="20"/>
        <w:lang w:val="en-US"/>
      </w:rPr>
      <w:fldChar w:fldCharType="separate"/>
    </w:r>
    <w:r w:rsidR="00600919" w:rsidRPr="00600919">
      <w:rPr>
        <w:b/>
        <w:bCs/>
        <w:noProof/>
        <w:color w:val="808080" w:themeColor="background1" w:themeShade="80"/>
        <w:sz w:val="20"/>
        <w:lang w:val="en-US"/>
      </w:rPr>
      <w:t>Foundation Skills</w:t>
    </w:r>
    <w:r>
      <w:rPr>
        <w:color w:val="808080" w:themeColor="background1" w:themeShade="80"/>
        <w:sz w:val="20"/>
        <w:lang w:val="en-US"/>
      </w:rPr>
      <w:fldChar w:fldCharType="end"/>
    </w:r>
    <w:r>
      <w:rPr>
        <w:color w:val="808080" w:themeColor="background1" w:themeShade="80"/>
        <w:sz w:val="20"/>
        <w:lang w:val="en-US"/>
      </w:rPr>
      <w:t xml:space="preserve"> </w:t>
    </w:r>
    <w:r w:rsidR="003A4447" w:rsidRPr="007D7BEC">
      <w:rPr>
        <w:color w:val="808080" w:themeColor="background1" w:themeShade="80"/>
        <w:sz w:val="20"/>
        <w:lang w:val="en-US"/>
      </w:rPr>
      <w:t xml:space="preserve">– </w:t>
    </w:r>
    <w:r>
      <w:rPr>
        <w:color w:val="808080" w:themeColor="background1" w:themeShade="80"/>
        <w:sz w:val="20"/>
        <w:lang w:val="en-US"/>
      </w:rPr>
      <w:fldChar w:fldCharType="begin"/>
    </w:r>
    <w:r>
      <w:rPr>
        <w:color w:val="808080" w:themeColor="background1" w:themeShade="80"/>
        <w:sz w:val="20"/>
        <w:lang w:val="en-US"/>
      </w:rPr>
      <w:instrText xml:space="preserve"> STYLEREF  "Num Assessment Number"  \* MERGEFORMAT </w:instrText>
    </w:r>
    <w:r>
      <w:rPr>
        <w:color w:val="808080" w:themeColor="background1" w:themeShade="80"/>
        <w:sz w:val="20"/>
        <w:lang w:val="en-US"/>
      </w:rPr>
      <w:fldChar w:fldCharType="separate"/>
    </w:r>
    <w:r w:rsidR="00600919">
      <w:rPr>
        <w:b/>
        <w:bCs/>
        <w:noProof/>
        <w:color w:val="808080" w:themeColor="background1" w:themeShade="80"/>
        <w:sz w:val="20"/>
        <w:lang w:val="en-US"/>
      </w:rPr>
      <w:t>Error! No text of specified style in document.</w:t>
    </w:r>
    <w:r>
      <w:rPr>
        <w:color w:val="808080" w:themeColor="background1" w:themeShade="80"/>
        <w:sz w:val="20"/>
        <w:lang w:val="en-US"/>
      </w:rPr>
      <w:fldChar w:fldCharType="end"/>
    </w:r>
    <w:r w:rsidR="003A4447">
      <w:rPr>
        <w:color w:val="808080" w:themeColor="background1" w:themeShade="80"/>
        <w:sz w:val="20"/>
        <w:lang w:val="en-US"/>
      </w:rPr>
      <w:t xml:space="preserve"> </w:t>
    </w:r>
    <w:r w:rsidR="00DB3F84">
      <w:rPr>
        <w:color w:val="808080" w:themeColor="background1" w:themeShade="80"/>
        <w:sz w:val="20"/>
        <w:lang w:val="en-US"/>
      </w:rPr>
      <w:t>V1.0</w:t>
    </w:r>
    <w:r w:rsidR="003A4447">
      <w:rPr>
        <w:color w:val="808080" w:themeColor="background1" w:themeShade="80"/>
        <w:sz w:val="20"/>
        <w:lang w:val="en-US"/>
      </w:rPr>
      <w:tab/>
      <w:t xml:space="preserve">Page </w:t>
    </w:r>
    <w:r w:rsidR="003A4447">
      <w:rPr>
        <w:color w:val="808080" w:themeColor="background1" w:themeShade="80"/>
        <w:sz w:val="20"/>
        <w:lang w:val="en-US"/>
      </w:rPr>
      <w:fldChar w:fldCharType="begin"/>
    </w:r>
    <w:r w:rsidR="003A4447">
      <w:rPr>
        <w:color w:val="808080" w:themeColor="background1" w:themeShade="80"/>
        <w:sz w:val="20"/>
        <w:lang w:val="en-US"/>
      </w:rPr>
      <w:instrText xml:space="preserve"> PAGE  \* Arabic  \* MERGEFORMAT </w:instrText>
    </w:r>
    <w:r w:rsidR="003A4447">
      <w:rPr>
        <w:color w:val="808080" w:themeColor="background1" w:themeShade="80"/>
        <w:sz w:val="20"/>
        <w:lang w:val="en-US"/>
      </w:rPr>
      <w:fldChar w:fldCharType="separate"/>
    </w:r>
    <w:r w:rsidR="00AA1B7A">
      <w:rPr>
        <w:noProof/>
        <w:color w:val="808080" w:themeColor="background1" w:themeShade="80"/>
        <w:sz w:val="20"/>
        <w:lang w:val="en-US"/>
      </w:rPr>
      <w:t>18</w:t>
    </w:r>
    <w:r w:rsidR="003A4447">
      <w:rPr>
        <w:color w:val="808080" w:themeColor="background1" w:themeShade="80"/>
        <w:sz w:val="20"/>
        <w:lang w:val="en-US"/>
      </w:rPr>
      <w:fldChar w:fldCharType="end"/>
    </w:r>
    <w:r w:rsidR="003A4447">
      <w:rPr>
        <w:color w:val="808080" w:themeColor="background1" w:themeShade="80"/>
        <w:sz w:val="20"/>
        <w:lang w:val="en-US"/>
      </w:rPr>
      <w:t xml:space="preserve"> / </w:t>
    </w:r>
    <w:r w:rsidR="003A4447">
      <w:rPr>
        <w:color w:val="808080" w:themeColor="background1" w:themeShade="80"/>
        <w:sz w:val="20"/>
        <w:lang w:val="en-US"/>
      </w:rPr>
      <w:fldChar w:fldCharType="begin"/>
    </w:r>
    <w:r w:rsidR="003A4447">
      <w:rPr>
        <w:color w:val="808080" w:themeColor="background1" w:themeShade="80"/>
        <w:sz w:val="20"/>
        <w:lang w:val="en-US"/>
      </w:rPr>
      <w:instrText xml:space="preserve"> NUMPAGES  \* Arabic  \* MERGEFORMAT </w:instrText>
    </w:r>
    <w:r w:rsidR="003A4447">
      <w:rPr>
        <w:color w:val="808080" w:themeColor="background1" w:themeShade="80"/>
        <w:sz w:val="20"/>
        <w:lang w:val="en-US"/>
      </w:rPr>
      <w:fldChar w:fldCharType="separate"/>
    </w:r>
    <w:r w:rsidR="00AA1B7A">
      <w:rPr>
        <w:noProof/>
        <w:color w:val="808080" w:themeColor="background1" w:themeShade="80"/>
        <w:sz w:val="20"/>
        <w:lang w:val="en-US"/>
      </w:rPr>
      <w:t>18</w:t>
    </w:r>
    <w:r w:rsidR="003A4447">
      <w:rPr>
        <w:color w:val="808080" w:themeColor="background1" w:themeShade="80"/>
        <w:sz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7EFC" w14:textId="655D74C7" w:rsidR="003A4447" w:rsidRPr="0015064B" w:rsidRDefault="00600919" w:rsidP="000A4B47">
    <w:pPr>
      <w:pStyle w:val="Footer"/>
      <w:jc w:val="left"/>
      <w:rPr>
        <w:rFonts w:ascii="Segoe UI" w:hAnsi="Segoe UI" w:cs="Segoe UI"/>
        <w:color w:val="A6A6A6" w:themeColor="background1" w:themeShade="A6"/>
      </w:rPr>
    </w:pPr>
    <w:r w:rsidRPr="0015064B">
      <w:rPr>
        <w:rFonts w:ascii="Segoe UI" w:hAnsi="Segoe UI" w:cs="Segoe UI"/>
        <w:color w:val="A6A6A6" w:themeColor="background1" w:themeShade="A6"/>
      </w:rPr>
      <w:t>Foundation Skills Oral Competency Participant Declaration</w:t>
    </w:r>
    <w:r w:rsidR="00976070">
      <w:rPr>
        <w:rFonts w:ascii="Segoe UI" w:hAnsi="Segoe UI" w:cs="Segoe UI"/>
        <w:color w:val="A6A6A6" w:themeColor="background1" w:themeShade="A6"/>
      </w:rPr>
      <w:t xml:space="preserve"> Form</w:t>
    </w:r>
    <w:r w:rsidR="0067554C" w:rsidRPr="0015064B">
      <w:rPr>
        <w:rFonts w:ascii="Segoe UI" w:hAnsi="Segoe UI" w:cs="Segoe UI"/>
        <w:color w:val="A6A6A6" w:themeColor="background1" w:themeShade="A6"/>
      </w:rPr>
      <w:t xml:space="preserve">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D070" w14:textId="77777777" w:rsidR="007C4090" w:rsidRDefault="007C4090" w:rsidP="00665202">
      <w:pPr>
        <w:spacing w:after="0" w:line="240" w:lineRule="auto"/>
      </w:pPr>
      <w:r>
        <w:separator/>
      </w:r>
    </w:p>
  </w:footnote>
  <w:footnote w:type="continuationSeparator" w:id="0">
    <w:p w14:paraId="2A6104F1" w14:textId="77777777" w:rsidR="007C4090" w:rsidRDefault="007C4090" w:rsidP="00665202">
      <w:pPr>
        <w:spacing w:after="0" w:line="240" w:lineRule="auto"/>
      </w:pPr>
      <w:r>
        <w:continuationSeparator/>
      </w:r>
    </w:p>
  </w:footnote>
  <w:footnote w:type="continuationNotice" w:id="1">
    <w:p w14:paraId="219039EF" w14:textId="77777777" w:rsidR="007C4090" w:rsidRDefault="007C40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EF6BB" w14:textId="77777777" w:rsidR="003A4447" w:rsidRPr="007D7BEC" w:rsidRDefault="003A4447">
    <w:pPr>
      <w:pStyle w:val="Header"/>
      <w:rPr>
        <w:i/>
        <w:color w:val="808080" w:themeColor="background1" w:themeShade="80"/>
        <w:sz w:val="20"/>
        <w:lang w:val="en-US"/>
      </w:rPr>
    </w:pPr>
    <w:r w:rsidRPr="007D7BEC">
      <w:rPr>
        <w:i/>
        <w:color w:val="808080" w:themeColor="background1" w:themeShade="80"/>
        <w:sz w:val="20"/>
        <w:lang w:val="en-US"/>
      </w:rPr>
      <w:t>Applied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E76"/>
    <w:multiLevelType w:val="hybridMultilevel"/>
    <w:tmpl w:val="73C47F2C"/>
    <w:lvl w:ilvl="0" w:tplc="F0DA767A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E4594">
      <w:start w:val="1"/>
      <w:numFmt w:val="bullet"/>
      <w:pStyle w:val="Ansbul2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442D"/>
    <w:multiLevelType w:val="hybridMultilevel"/>
    <w:tmpl w:val="449ED4A4"/>
    <w:lvl w:ilvl="0" w:tplc="0809000F">
      <w:start w:val="1"/>
      <w:numFmt w:val="decimal"/>
      <w:pStyle w:val="numersBoldTigh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E150E"/>
    <w:multiLevelType w:val="hybridMultilevel"/>
    <w:tmpl w:val="BC76A3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12A80"/>
    <w:multiLevelType w:val="multilevel"/>
    <w:tmpl w:val="57F6E80A"/>
    <w:lvl w:ilvl="0">
      <w:start w:val="1"/>
      <w:numFmt w:val="lowerLetter"/>
      <w:pStyle w:val="List-Alpha"/>
      <w:lvlText w:val="%1)"/>
      <w:lvlJc w:val="left"/>
      <w:pPr>
        <w:ind w:left="680" w:hanging="680"/>
      </w:pPr>
      <w:rPr>
        <w:rFonts w:hint="default"/>
        <w:b w:val="0"/>
        <w:i w:val="0"/>
      </w:rPr>
    </w:lvl>
    <w:lvl w:ilvl="1">
      <w:start w:val="1"/>
      <w:numFmt w:val="lowerRoman"/>
      <w:lvlText w:val="%2."/>
      <w:lvlJc w:val="left"/>
      <w:pPr>
        <w:ind w:left="1134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701" w:hanging="454"/>
      </w:pPr>
      <w:rPr>
        <w:rFonts w:ascii="Symbol" w:hAnsi="Symbol" w:hint="default"/>
        <w:color w:val="000000" w:themeColor="text1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8C2707D"/>
    <w:multiLevelType w:val="hybridMultilevel"/>
    <w:tmpl w:val="E0EC52DC"/>
    <w:lvl w:ilvl="0" w:tplc="4EFC92D6">
      <w:start w:val="1"/>
      <w:numFmt w:val="bullet"/>
      <w:pStyle w:val="Ticklist-nospace"/>
      <w:lvlText w:val=""/>
      <w:lvlJc w:val="left"/>
      <w:pPr>
        <w:ind w:left="473" w:hanging="360"/>
      </w:pPr>
      <w:rPr>
        <w:rFonts w:ascii="Wingdings" w:hAnsi="Wingdings" w:hint="default"/>
        <w:color w:val="0080FF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927D8"/>
    <w:multiLevelType w:val="hybridMultilevel"/>
    <w:tmpl w:val="2BFA6E9A"/>
    <w:lvl w:ilvl="0" w:tplc="6114D368">
      <w:start w:val="1"/>
      <w:numFmt w:val="decimal"/>
      <w:pStyle w:val="numers"/>
      <w:lvlText w:val="%1."/>
      <w:lvlJc w:val="left"/>
      <w:pPr>
        <w:ind w:left="360" w:hanging="360"/>
      </w:pPr>
      <w:rPr>
        <w:b w:val="0"/>
        <w:bCs w:val="0"/>
      </w:rPr>
    </w:lvl>
    <w:lvl w:ilvl="1" w:tplc="0C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77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 w:tplc="0C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7" w15:restartNumberingAfterBreak="0">
    <w:nsid w:val="370A3185"/>
    <w:multiLevelType w:val="multilevel"/>
    <w:tmpl w:val="4B9C17E8"/>
    <w:styleLink w:val="LGBulle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80AC2"/>
    <w:multiLevelType w:val="hybridMultilevel"/>
    <w:tmpl w:val="2F9A83AC"/>
    <w:lvl w:ilvl="0" w:tplc="F0DA767A">
      <w:start w:val="1"/>
      <w:numFmt w:val="bullet"/>
      <w:pStyle w:val="AnswBullts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53BF6"/>
    <w:multiLevelType w:val="multilevel"/>
    <w:tmpl w:val="7E027502"/>
    <w:lvl w:ilvl="0">
      <w:start w:val="1"/>
      <w:numFmt w:val="bullet"/>
      <w:pStyle w:val="Arrowlist"/>
      <w:lvlText w:val=""/>
      <w:lvlJc w:val="left"/>
      <w:pPr>
        <w:ind w:left="567" w:hanging="454"/>
      </w:pPr>
      <w:rPr>
        <w:rFonts w:ascii="Symbol" w:hAnsi="Symbol" w:hint="default"/>
        <w:color w:val="808080" w:themeColor="background1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86F53"/>
    <w:multiLevelType w:val="multilevel"/>
    <w:tmpl w:val="39ACD3C4"/>
    <w:lvl w:ilvl="0">
      <w:start w:val="1"/>
      <w:numFmt w:val="decimal"/>
      <w:pStyle w:val="List-Numbered"/>
      <w:lvlText w:val="%1."/>
      <w:lvlJc w:val="left"/>
      <w:pPr>
        <w:ind w:left="417" w:hanging="360"/>
      </w:pPr>
      <w:rPr>
        <w:rFonts w:ascii="Segoe UI" w:hAnsi="Segoe UI" w:hint="default"/>
        <w:b w:val="0"/>
        <w:bCs/>
        <w:i w:val="0"/>
        <w:caps w:val="0"/>
        <w:strike w:val="0"/>
        <w:dstrike w:val="0"/>
        <w:vanish w:val="0"/>
        <w:color w:val="auto"/>
        <w:kern w:val="0"/>
        <w:sz w:val="22"/>
        <w:vertAlign w:val="baseline"/>
        <w14:cntxtAlts w14:val="0"/>
      </w:rPr>
    </w:lvl>
    <w:lvl w:ilvl="1">
      <w:start w:val="1"/>
      <w:numFmt w:val="bullet"/>
      <w:lvlText w:val=""/>
      <w:lvlJc w:val="left"/>
      <w:pPr>
        <w:ind w:left="1134" w:hanging="454"/>
      </w:pPr>
      <w:rPr>
        <w:rFonts w:ascii="Symbol" w:hAnsi="Symbol" w:hint="default"/>
        <w:sz w:val="22"/>
      </w:rPr>
    </w:lvl>
    <w:lvl w:ilvl="2">
      <w:start w:val="1"/>
      <w:numFmt w:val="bullet"/>
      <w:lvlText w:val=""/>
      <w:lvlJc w:val="left"/>
      <w:pPr>
        <w:ind w:left="1701" w:hanging="45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268" w:hanging="454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2835" w:hanging="454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940B6"/>
    <w:multiLevelType w:val="hybridMultilevel"/>
    <w:tmpl w:val="C85A9AC8"/>
    <w:lvl w:ilvl="0" w:tplc="77FC92F2">
      <w:start w:val="1"/>
      <w:numFmt w:val="decimal"/>
      <w:lvlText w:val="%1."/>
      <w:lvlJc w:val="left"/>
      <w:pPr>
        <w:ind w:left="1854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8090019" w:tentative="1">
      <w:start w:val="1"/>
      <w:numFmt w:val="lowerLetter"/>
      <w:pStyle w:val="Bullets2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3" w15:restartNumberingAfterBreak="0">
    <w:nsid w:val="55770ABD"/>
    <w:multiLevelType w:val="hybridMultilevel"/>
    <w:tmpl w:val="1D7A54F8"/>
    <w:lvl w:ilvl="0" w:tplc="0EBCC90C">
      <w:start w:val="1"/>
      <w:numFmt w:val="decimal"/>
      <w:pStyle w:val="Nums"/>
      <w:lvlText w:val="%1."/>
      <w:lvlJc w:val="left"/>
      <w:pPr>
        <w:ind w:left="720" w:hanging="360"/>
      </w:pPr>
      <w:rPr>
        <w:color w:val="C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4026B"/>
    <w:multiLevelType w:val="hybridMultilevel"/>
    <w:tmpl w:val="634CC174"/>
    <w:lvl w:ilvl="0" w:tplc="BCDA948C">
      <w:start w:val="1"/>
      <w:numFmt w:val="bullet"/>
      <w:pStyle w:val="tablebullets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9CE6C1E0">
      <w:numFmt w:val="bullet"/>
      <w:lvlText w:val="-"/>
      <w:lvlJc w:val="left"/>
      <w:pPr>
        <w:tabs>
          <w:tab w:val="num" w:pos="757"/>
        </w:tabs>
        <w:ind w:left="737" w:hanging="34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55109"/>
    <w:multiLevelType w:val="hybridMultilevel"/>
    <w:tmpl w:val="659C9D1E"/>
    <w:lvl w:ilvl="0" w:tplc="E3409B5C">
      <w:start w:val="1"/>
      <w:numFmt w:val="decimal"/>
      <w:pStyle w:val="2Windows"/>
      <w:lvlText w:val="%1."/>
      <w:lvlJc w:val="left"/>
      <w:pPr>
        <w:tabs>
          <w:tab w:val="num" w:pos="720"/>
        </w:tabs>
        <w:ind w:left="720" w:hanging="360"/>
      </w:pPr>
    </w:lvl>
    <w:lvl w:ilvl="1" w:tplc="1F1601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3AE0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BAA0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268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29F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8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E838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048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A103B"/>
    <w:multiLevelType w:val="hybridMultilevel"/>
    <w:tmpl w:val="D436B5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pStyle w:val="NUmber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C5762"/>
    <w:multiLevelType w:val="hybridMultilevel"/>
    <w:tmpl w:val="2ADA7802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593" w:hanging="360"/>
      </w:pPr>
    </w:lvl>
    <w:lvl w:ilvl="2" w:tplc="0C09001B" w:tentative="1">
      <w:start w:val="1"/>
      <w:numFmt w:val="lowerRoman"/>
      <w:lvlText w:val="%3."/>
      <w:lvlJc w:val="right"/>
      <w:pPr>
        <w:ind w:left="2313" w:hanging="180"/>
      </w:pPr>
    </w:lvl>
    <w:lvl w:ilvl="3" w:tplc="0C09000F" w:tentative="1">
      <w:start w:val="1"/>
      <w:numFmt w:val="decimal"/>
      <w:lvlText w:val="%4."/>
      <w:lvlJc w:val="left"/>
      <w:pPr>
        <w:ind w:left="3033" w:hanging="360"/>
      </w:pPr>
    </w:lvl>
    <w:lvl w:ilvl="4" w:tplc="0C090019" w:tentative="1">
      <w:start w:val="1"/>
      <w:numFmt w:val="lowerLetter"/>
      <w:lvlText w:val="%5."/>
      <w:lvlJc w:val="left"/>
      <w:pPr>
        <w:ind w:left="3753" w:hanging="360"/>
      </w:pPr>
    </w:lvl>
    <w:lvl w:ilvl="5" w:tplc="0C09001B" w:tentative="1">
      <w:start w:val="1"/>
      <w:numFmt w:val="lowerRoman"/>
      <w:lvlText w:val="%6."/>
      <w:lvlJc w:val="right"/>
      <w:pPr>
        <w:ind w:left="4473" w:hanging="180"/>
      </w:pPr>
    </w:lvl>
    <w:lvl w:ilvl="6" w:tplc="0C09000F" w:tentative="1">
      <w:start w:val="1"/>
      <w:numFmt w:val="decimal"/>
      <w:lvlText w:val="%7."/>
      <w:lvlJc w:val="left"/>
      <w:pPr>
        <w:ind w:left="5193" w:hanging="360"/>
      </w:pPr>
    </w:lvl>
    <w:lvl w:ilvl="7" w:tplc="0C090019" w:tentative="1">
      <w:start w:val="1"/>
      <w:numFmt w:val="lowerLetter"/>
      <w:lvlText w:val="%8."/>
      <w:lvlJc w:val="left"/>
      <w:pPr>
        <w:ind w:left="5913" w:hanging="360"/>
      </w:pPr>
    </w:lvl>
    <w:lvl w:ilvl="8" w:tplc="0C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8" w15:restartNumberingAfterBreak="0">
    <w:nsid w:val="6EE80D72"/>
    <w:multiLevelType w:val="hybridMultilevel"/>
    <w:tmpl w:val="B1C45FC8"/>
    <w:lvl w:ilvl="0" w:tplc="06568832">
      <w:start w:val="1"/>
      <w:numFmt w:val="bullet"/>
      <w:pStyle w:val="Bullets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B7104EE2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C9CE6DE4">
      <w:start w:val="1"/>
      <w:numFmt w:val="bullet"/>
      <w:lvlText w:val=""/>
      <w:lvlJc w:val="left"/>
      <w:pPr>
        <w:ind w:left="2912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75680"/>
    <w:multiLevelType w:val="hybridMultilevel"/>
    <w:tmpl w:val="75ACDCC4"/>
    <w:lvl w:ilvl="0" w:tplc="60201D2E">
      <w:numFmt w:val="bullet"/>
      <w:pStyle w:val="List-arrowindented"/>
      <w:lvlText w:val="►"/>
      <w:lvlJc w:val="left"/>
      <w:pPr>
        <w:ind w:left="1400" w:hanging="360"/>
      </w:pPr>
      <w:rPr>
        <w:rFonts w:ascii="Segoe UI Black" w:hAnsi="Segoe UI Black" w:hint="default"/>
        <w:b w:val="0"/>
        <w:i w:val="0"/>
        <w:strike w:val="0"/>
        <w:dstrike w:val="0"/>
        <w:color w:val="0080FF"/>
        <w:sz w:val="22"/>
        <w:szCs w:val="22"/>
        <w:u w:val="none" w:color="000000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79911088"/>
    <w:multiLevelType w:val="multilevel"/>
    <w:tmpl w:val="86A01EA8"/>
    <w:lvl w:ilvl="0">
      <w:start w:val="1"/>
      <w:numFmt w:val="bullet"/>
      <w:pStyle w:val="ListParagraph"/>
      <w:lvlText w:val=""/>
      <w:lvlJc w:val="left"/>
      <w:pPr>
        <w:ind w:left="567" w:hanging="454"/>
      </w:pPr>
      <w:rPr>
        <w:rFonts w:ascii="Symbol" w:hAnsi="Symbol" w:hint="default"/>
        <w:color w:val="auto"/>
      </w:rPr>
    </w:lvl>
    <w:lvl w:ilvl="1">
      <w:start w:val="1"/>
      <w:numFmt w:val="bullet"/>
      <w:pStyle w:val="List-openbulletindented"/>
      <w:lvlText w:val="o"/>
      <w:lvlJc w:val="left"/>
      <w:pPr>
        <w:ind w:left="1134" w:hanging="454"/>
      </w:pPr>
      <w:rPr>
        <w:rFonts w:ascii="Courier New" w:hAnsi="Courier New" w:hint="default"/>
        <w:u w:color="0080FF"/>
      </w:rPr>
    </w:lvl>
    <w:lvl w:ilvl="2">
      <w:start w:val="1"/>
      <w:numFmt w:val="bullet"/>
      <w:lvlText w:val=""/>
      <w:lvlJc w:val="left"/>
      <w:pPr>
        <w:ind w:left="1701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45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F0790"/>
    <w:multiLevelType w:val="hybridMultilevel"/>
    <w:tmpl w:val="8A9ACBA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pStyle w:val="Bullet3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2078634">
    <w:abstractNumId w:val="7"/>
  </w:num>
  <w:num w:numId="2" w16cid:durableId="70564053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14281">
    <w:abstractNumId w:val="8"/>
  </w:num>
  <w:num w:numId="4" w16cid:durableId="1623341403">
    <w:abstractNumId w:val="13"/>
  </w:num>
  <w:num w:numId="5" w16cid:durableId="804391971">
    <w:abstractNumId w:val="0"/>
  </w:num>
  <w:num w:numId="6" w16cid:durableId="1173446504">
    <w:abstractNumId w:val="11"/>
    <w:lvlOverride w:ilvl="0">
      <w:startOverride w:val="1"/>
    </w:lvlOverride>
  </w:num>
  <w:num w:numId="7" w16cid:durableId="77025509">
    <w:abstractNumId w:val="16"/>
  </w:num>
  <w:num w:numId="8" w16cid:durableId="1999536126">
    <w:abstractNumId w:val="21"/>
  </w:num>
  <w:num w:numId="9" w16cid:durableId="297420243">
    <w:abstractNumId w:val="1"/>
  </w:num>
  <w:num w:numId="10" w16cid:durableId="410854426">
    <w:abstractNumId w:val="18"/>
  </w:num>
  <w:num w:numId="11" w16cid:durableId="1071579711">
    <w:abstractNumId w:val="9"/>
  </w:num>
  <w:num w:numId="12" w16cid:durableId="1267150971">
    <w:abstractNumId w:val="9"/>
  </w:num>
  <w:num w:numId="13" w16cid:durableId="1909531925">
    <w:abstractNumId w:val="19"/>
  </w:num>
  <w:num w:numId="14" w16cid:durableId="1568343658">
    <w:abstractNumId w:val="20"/>
  </w:num>
  <w:num w:numId="15" w16cid:durableId="1214582130">
    <w:abstractNumId w:val="12"/>
  </w:num>
  <w:num w:numId="16" w16cid:durableId="1765105634">
    <w:abstractNumId w:val="6"/>
  </w:num>
  <w:num w:numId="17" w16cid:durableId="690179734">
    <w:abstractNumId w:val="4"/>
  </w:num>
  <w:num w:numId="18" w16cid:durableId="1045182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6570078">
    <w:abstractNumId w:val="3"/>
  </w:num>
  <w:num w:numId="20" w16cid:durableId="17893930">
    <w:abstractNumId w:val="10"/>
  </w:num>
  <w:num w:numId="21" w16cid:durableId="290668106">
    <w:abstractNumId w:val="5"/>
    <w:lvlOverride w:ilvl="0">
      <w:startOverride w:val="1"/>
    </w:lvlOverride>
  </w:num>
  <w:num w:numId="22" w16cid:durableId="337200244">
    <w:abstractNumId w:val="5"/>
  </w:num>
  <w:num w:numId="23" w16cid:durableId="1839617705">
    <w:abstractNumId w:val="17"/>
  </w:num>
  <w:num w:numId="24" w16cid:durableId="8823327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34421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92159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5552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8629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1693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92454781">
    <w:abstractNumId w:val="15"/>
  </w:num>
  <w:num w:numId="31" w16cid:durableId="1996059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9589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7387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2827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3717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08045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5718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63683124">
    <w:abstractNumId w:val="2"/>
  </w:num>
  <w:num w:numId="39" w16cid:durableId="11622388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62162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VBIUqIvP+jkJz4nIiqw7A31wyo75dukmf6vVfptlZNf1CiqdzmC6HBxj//9QzILHa/iRhC61skSn9dphnfeT8g==" w:salt="L8QPfgsA04NcJwDjC+8HD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BF"/>
    <w:rsid w:val="000002C0"/>
    <w:rsid w:val="00003A43"/>
    <w:rsid w:val="00005B0E"/>
    <w:rsid w:val="00005FC8"/>
    <w:rsid w:val="00006028"/>
    <w:rsid w:val="00007AD8"/>
    <w:rsid w:val="00012A9D"/>
    <w:rsid w:val="00012BBA"/>
    <w:rsid w:val="000144DA"/>
    <w:rsid w:val="0001452D"/>
    <w:rsid w:val="00014D3D"/>
    <w:rsid w:val="000171B2"/>
    <w:rsid w:val="0002183A"/>
    <w:rsid w:val="0002284C"/>
    <w:rsid w:val="00023ED3"/>
    <w:rsid w:val="0002452A"/>
    <w:rsid w:val="0002479C"/>
    <w:rsid w:val="00026C6F"/>
    <w:rsid w:val="00026C83"/>
    <w:rsid w:val="00030940"/>
    <w:rsid w:val="000338E1"/>
    <w:rsid w:val="00033A73"/>
    <w:rsid w:val="00041BCF"/>
    <w:rsid w:val="0004240C"/>
    <w:rsid w:val="0004273A"/>
    <w:rsid w:val="000441B7"/>
    <w:rsid w:val="00044D54"/>
    <w:rsid w:val="000467C1"/>
    <w:rsid w:val="00050831"/>
    <w:rsid w:val="00050EC4"/>
    <w:rsid w:val="00052605"/>
    <w:rsid w:val="00054E4A"/>
    <w:rsid w:val="00056FF5"/>
    <w:rsid w:val="00057933"/>
    <w:rsid w:val="000614EA"/>
    <w:rsid w:val="00061602"/>
    <w:rsid w:val="00064655"/>
    <w:rsid w:val="00064A29"/>
    <w:rsid w:val="00070D5F"/>
    <w:rsid w:val="000719F6"/>
    <w:rsid w:val="00072084"/>
    <w:rsid w:val="00073B2B"/>
    <w:rsid w:val="000741D3"/>
    <w:rsid w:val="00076C2D"/>
    <w:rsid w:val="00077BE8"/>
    <w:rsid w:val="00077CB5"/>
    <w:rsid w:val="000822C3"/>
    <w:rsid w:val="000826EE"/>
    <w:rsid w:val="00082C7E"/>
    <w:rsid w:val="000833A4"/>
    <w:rsid w:val="00083787"/>
    <w:rsid w:val="00084028"/>
    <w:rsid w:val="000841B1"/>
    <w:rsid w:val="000846A1"/>
    <w:rsid w:val="00084F27"/>
    <w:rsid w:val="00086168"/>
    <w:rsid w:val="00086FE7"/>
    <w:rsid w:val="00092AC7"/>
    <w:rsid w:val="00092FE2"/>
    <w:rsid w:val="00096CCE"/>
    <w:rsid w:val="000A1600"/>
    <w:rsid w:val="000A338E"/>
    <w:rsid w:val="000A4B47"/>
    <w:rsid w:val="000A650D"/>
    <w:rsid w:val="000A774D"/>
    <w:rsid w:val="000A7851"/>
    <w:rsid w:val="000A7A63"/>
    <w:rsid w:val="000B14CF"/>
    <w:rsid w:val="000B2B88"/>
    <w:rsid w:val="000B394E"/>
    <w:rsid w:val="000B3CC0"/>
    <w:rsid w:val="000B6826"/>
    <w:rsid w:val="000B6DEF"/>
    <w:rsid w:val="000B7E01"/>
    <w:rsid w:val="000C4223"/>
    <w:rsid w:val="000C5DCE"/>
    <w:rsid w:val="000C7E70"/>
    <w:rsid w:val="000D06B1"/>
    <w:rsid w:val="000D4CD1"/>
    <w:rsid w:val="000D6A19"/>
    <w:rsid w:val="000E1823"/>
    <w:rsid w:val="000E20D6"/>
    <w:rsid w:val="000E3054"/>
    <w:rsid w:val="000E34CE"/>
    <w:rsid w:val="000E3637"/>
    <w:rsid w:val="000E3E78"/>
    <w:rsid w:val="000E4009"/>
    <w:rsid w:val="000E58D1"/>
    <w:rsid w:val="000E5BDA"/>
    <w:rsid w:val="000E78D2"/>
    <w:rsid w:val="000F042B"/>
    <w:rsid w:val="000F1125"/>
    <w:rsid w:val="000F2664"/>
    <w:rsid w:val="000F267D"/>
    <w:rsid w:val="000F547D"/>
    <w:rsid w:val="000F6BE3"/>
    <w:rsid w:val="0010038B"/>
    <w:rsid w:val="001049E3"/>
    <w:rsid w:val="00111930"/>
    <w:rsid w:val="001128A4"/>
    <w:rsid w:val="00113FD9"/>
    <w:rsid w:val="00114BFD"/>
    <w:rsid w:val="00116826"/>
    <w:rsid w:val="001200E3"/>
    <w:rsid w:val="0012084D"/>
    <w:rsid w:val="001208B3"/>
    <w:rsid w:val="00122B03"/>
    <w:rsid w:val="00122DA2"/>
    <w:rsid w:val="00123668"/>
    <w:rsid w:val="0012425B"/>
    <w:rsid w:val="00124956"/>
    <w:rsid w:val="00124A73"/>
    <w:rsid w:val="00125104"/>
    <w:rsid w:val="0012573A"/>
    <w:rsid w:val="001320D0"/>
    <w:rsid w:val="00135913"/>
    <w:rsid w:val="00137406"/>
    <w:rsid w:val="00137B05"/>
    <w:rsid w:val="00137EED"/>
    <w:rsid w:val="001408CB"/>
    <w:rsid w:val="00142D9F"/>
    <w:rsid w:val="00143428"/>
    <w:rsid w:val="00144B5D"/>
    <w:rsid w:val="00144C29"/>
    <w:rsid w:val="00146745"/>
    <w:rsid w:val="00147C88"/>
    <w:rsid w:val="00150471"/>
    <w:rsid w:val="0015053B"/>
    <w:rsid w:val="0015064B"/>
    <w:rsid w:val="00151405"/>
    <w:rsid w:val="00151F98"/>
    <w:rsid w:val="00154F20"/>
    <w:rsid w:val="00156226"/>
    <w:rsid w:val="00157AAC"/>
    <w:rsid w:val="00157DE1"/>
    <w:rsid w:val="00162A9C"/>
    <w:rsid w:val="00162CA2"/>
    <w:rsid w:val="00163683"/>
    <w:rsid w:val="00163867"/>
    <w:rsid w:val="0016485A"/>
    <w:rsid w:val="00164983"/>
    <w:rsid w:val="0017198D"/>
    <w:rsid w:val="00173DDC"/>
    <w:rsid w:val="0017619C"/>
    <w:rsid w:val="00181AB3"/>
    <w:rsid w:val="00181C23"/>
    <w:rsid w:val="001824AD"/>
    <w:rsid w:val="00182CC9"/>
    <w:rsid w:val="00183504"/>
    <w:rsid w:val="00183E15"/>
    <w:rsid w:val="00184154"/>
    <w:rsid w:val="00184245"/>
    <w:rsid w:val="00184437"/>
    <w:rsid w:val="001872A4"/>
    <w:rsid w:val="001875C1"/>
    <w:rsid w:val="0018760D"/>
    <w:rsid w:val="00191E36"/>
    <w:rsid w:val="001938BC"/>
    <w:rsid w:val="00194597"/>
    <w:rsid w:val="00195AE5"/>
    <w:rsid w:val="001969D2"/>
    <w:rsid w:val="001971EE"/>
    <w:rsid w:val="0019782B"/>
    <w:rsid w:val="001A1D21"/>
    <w:rsid w:val="001A4ACF"/>
    <w:rsid w:val="001A4B7A"/>
    <w:rsid w:val="001A5A73"/>
    <w:rsid w:val="001B1D03"/>
    <w:rsid w:val="001B3359"/>
    <w:rsid w:val="001C19FB"/>
    <w:rsid w:val="001C21F8"/>
    <w:rsid w:val="001C5B85"/>
    <w:rsid w:val="001C6F33"/>
    <w:rsid w:val="001C7B0A"/>
    <w:rsid w:val="001D07D9"/>
    <w:rsid w:val="001D1BDF"/>
    <w:rsid w:val="001D4119"/>
    <w:rsid w:val="001D5B2A"/>
    <w:rsid w:val="001D7480"/>
    <w:rsid w:val="001D7BAC"/>
    <w:rsid w:val="001E0AA8"/>
    <w:rsid w:val="001E3844"/>
    <w:rsid w:val="001E3B1F"/>
    <w:rsid w:val="001E5199"/>
    <w:rsid w:val="001F0F61"/>
    <w:rsid w:val="001F19C3"/>
    <w:rsid w:val="001F53DA"/>
    <w:rsid w:val="001F5FB1"/>
    <w:rsid w:val="001F6B3A"/>
    <w:rsid w:val="00200A2D"/>
    <w:rsid w:val="00200B85"/>
    <w:rsid w:val="00200F72"/>
    <w:rsid w:val="0020109F"/>
    <w:rsid w:val="002036B4"/>
    <w:rsid w:val="00203BCD"/>
    <w:rsid w:val="0020440D"/>
    <w:rsid w:val="00207A7C"/>
    <w:rsid w:val="00207CC8"/>
    <w:rsid w:val="00210391"/>
    <w:rsid w:val="00211E03"/>
    <w:rsid w:val="00212D4D"/>
    <w:rsid w:val="00214B20"/>
    <w:rsid w:val="0022205B"/>
    <w:rsid w:val="002223EA"/>
    <w:rsid w:val="00222BA2"/>
    <w:rsid w:val="0022474D"/>
    <w:rsid w:val="00224904"/>
    <w:rsid w:val="00224EC7"/>
    <w:rsid w:val="0022523C"/>
    <w:rsid w:val="0022617A"/>
    <w:rsid w:val="00230AA2"/>
    <w:rsid w:val="00232099"/>
    <w:rsid w:val="0024050B"/>
    <w:rsid w:val="002411D9"/>
    <w:rsid w:val="00241B7D"/>
    <w:rsid w:val="0024526F"/>
    <w:rsid w:val="00247B8D"/>
    <w:rsid w:val="00250557"/>
    <w:rsid w:val="002511CA"/>
    <w:rsid w:val="00251235"/>
    <w:rsid w:val="002518A3"/>
    <w:rsid w:val="002609F7"/>
    <w:rsid w:val="00260FD9"/>
    <w:rsid w:val="00261B41"/>
    <w:rsid w:val="0026262B"/>
    <w:rsid w:val="0026289D"/>
    <w:rsid w:val="00263746"/>
    <w:rsid w:val="00263C29"/>
    <w:rsid w:val="00263EDC"/>
    <w:rsid w:val="00265AD6"/>
    <w:rsid w:val="00266146"/>
    <w:rsid w:val="002678F6"/>
    <w:rsid w:val="00267B37"/>
    <w:rsid w:val="00270176"/>
    <w:rsid w:val="00270707"/>
    <w:rsid w:val="00272860"/>
    <w:rsid w:val="0027360D"/>
    <w:rsid w:val="00273C4F"/>
    <w:rsid w:val="00275713"/>
    <w:rsid w:val="00276934"/>
    <w:rsid w:val="002771EF"/>
    <w:rsid w:val="0028176B"/>
    <w:rsid w:val="002851C9"/>
    <w:rsid w:val="00290BEE"/>
    <w:rsid w:val="00292674"/>
    <w:rsid w:val="00293AA8"/>
    <w:rsid w:val="0029408F"/>
    <w:rsid w:val="0029499E"/>
    <w:rsid w:val="002A16CF"/>
    <w:rsid w:val="002A345F"/>
    <w:rsid w:val="002A34CB"/>
    <w:rsid w:val="002A3872"/>
    <w:rsid w:val="002A7703"/>
    <w:rsid w:val="002B015C"/>
    <w:rsid w:val="002B1D0E"/>
    <w:rsid w:val="002B1E72"/>
    <w:rsid w:val="002B3F4F"/>
    <w:rsid w:val="002B6EBC"/>
    <w:rsid w:val="002C5407"/>
    <w:rsid w:val="002C64B3"/>
    <w:rsid w:val="002D244B"/>
    <w:rsid w:val="002D476C"/>
    <w:rsid w:val="002D483A"/>
    <w:rsid w:val="002D6444"/>
    <w:rsid w:val="002D6668"/>
    <w:rsid w:val="002E1218"/>
    <w:rsid w:val="002E1EDB"/>
    <w:rsid w:val="002E2C49"/>
    <w:rsid w:val="002E2E40"/>
    <w:rsid w:val="002E5BC3"/>
    <w:rsid w:val="002F0516"/>
    <w:rsid w:val="002F2275"/>
    <w:rsid w:val="002F270D"/>
    <w:rsid w:val="002F4917"/>
    <w:rsid w:val="002F54F8"/>
    <w:rsid w:val="002F76CA"/>
    <w:rsid w:val="002F7D63"/>
    <w:rsid w:val="003037FC"/>
    <w:rsid w:val="0030631A"/>
    <w:rsid w:val="00307242"/>
    <w:rsid w:val="00310573"/>
    <w:rsid w:val="00313812"/>
    <w:rsid w:val="00313939"/>
    <w:rsid w:val="00314F21"/>
    <w:rsid w:val="00315BC7"/>
    <w:rsid w:val="00320161"/>
    <w:rsid w:val="00322C52"/>
    <w:rsid w:val="0032322D"/>
    <w:rsid w:val="0032344D"/>
    <w:rsid w:val="0032482C"/>
    <w:rsid w:val="00325E06"/>
    <w:rsid w:val="0033221B"/>
    <w:rsid w:val="00333321"/>
    <w:rsid w:val="003343EB"/>
    <w:rsid w:val="003365FC"/>
    <w:rsid w:val="00340636"/>
    <w:rsid w:val="0034147A"/>
    <w:rsid w:val="003433C0"/>
    <w:rsid w:val="00345B46"/>
    <w:rsid w:val="00350746"/>
    <w:rsid w:val="003521A2"/>
    <w:rsid w:val="00353596"/>
    <w:rsid w:val="0035584A"/>
    <w:rsid w:val="003565C1"/>
    <w:rsid w:val="00357030"/>
    <w:rsid w:val="003601DE"/>
    <w:rsid w:val="00362FE6"/>
    <w:rsid w:val="00364E35"/>
    <w:rsid w:val="00365E2B"/>
    <w:rsid w:val="003700FE"/>
    <w:rsid w:val="00371420"/>
    <w:rsid w:val="00371DA3"/>
    <w:rsid w:val="0037343F"/>
    <w:rsid w:val="003735A8"/>
    <w:rsid w:val="00373A25"/>
    <w:rsid w:val="003744B2"/>
    <w:rsid w:val="00375FD2"/>
    <w:rsid w:val="00376B55"/>
    <w:rsid w:val="0038105B"/>
    <w:rsid w:val="00384CC4"/>
    <w:rsid w:val="003859A6"/>
    <w:rsid w:val="0038644C"/>
    <w:rsid w:val="00387877"/>
    <w:rsid w:val="00387D82"/>
    <w:rsid w:val="00390924"/>
    <w:rsid w:val="00390D8E"/>
    <w:rsid w:val="0039111F"/>
    <w:rsid w:val="00392B87"/>
    <w:rsid w:val="00392C8B"/>
    <w:rsid w:val="003930E6"/>
    <w:rsid w:val="0039574A"/>
    <w:rsid w:val="003A1B18"/>
    <w:rsid w:val="003A3771"/>
    <w:rsid w:val="003A4447"/>
    <w:rsid w:val="003B24FF"/>
    <w:rsid w:val="003B3A71"/>
    <w:rsid w:val="003B41EC"/>
    <w:rsid w:val="003C0BC3"/>
    <w:rsid w:val="003C143D"/>
    <w:rsid w:val="003C28C6"/>
    <w:rsid w:val="003C3268"/>
    <w:rsid w:val="003C3E5F"/>
    <w:rsid w:val="003C417F"/>
    <w:rsid w:val="003C431C"/>
    <w:rsid w:val="003C6578"/>
    <w:rsid w:val="003C77F6"/>
    <w:rsid w:val="003D050D"/>
    <w:rsid w:val="003D3608"/>
    <w:rsid w:val="003D3668"/>
    <w:rsid w:val="003D710E"/>
    <w:rsid w:val="003D76E3"/>
    <w:rsid w:val="003E10D6"/>
    <w:rsid w:val="003E1451"/>
    <w:rsid w:val="003E17FF"/>
    <w:rsid w:val="003E2FF6"/>
    <w:rsid w:val="003E69C8"/>
    <w:rsid w:val="003E750D"/>
    <w:rsid w:val="003E7FC1"/>
    <w:rsid w:val="003F199D"/>
    <w:rsid w:val="003F24B8"/>
    <w:rsid w:val="003F5405"/>
    <w:rsid w:val="003F5406"/>
    <w:rsid w:val="003F5DD3"/>
    <w:rsid w:val="003F66D4"/>
    <w:rsid w:val="003F727D"/>
    <w:rsid w:val="003F7C7B"/>
    <w:rsid w:val="00400707"/>
    <w:rsid w:val="00401664"/>
    <w:rsid w:val="00402D08"/>
    <w:rsid w:val="00405B7E"/>
    <w:rsid w:val="00406E8E"/>
    <w:rsid w:val="004076CB"/>
    <w:rsid w:val="00407BEC"/>
    <w:rsid w:val="00412A4D"/>
    <w:rsid w:val="0041315B"/>
    <w:rsid w:val="004151EA"/>
    <w:rsid w:val="00423845"/>
    <w:rsid w:val="00424A89"/>
    <w:rsid w:val="004250B3"/>
    <w:rsid w:val="00426CE8"/>
    <w:rsid w:val="00426E7A"/>
    <w:rsid w:val="004271CE"/>
    <w:rsid w:val="00427BF8"/>
    <w:rsid w:val="00430500"/>
    <w:rsid w:val="004336B4"/>
    <w:rsid w:val="004350F4"/>
    <w:rsid w:val="0043518B"/>
    <w:rsid w:val="00435CD1"/>
    <w:rsid w:val="004361BA"/>
    <w:rsid w:val="00441E69"/>
    <w:rsid w:val="00443C50"/>
    <w:rsid w:val="00444A9B"/>
    <w:rsid w:val="00445F40"/>
    <w:rsid w:val="00446A11"/>
    <w:rsid w:val="00451893"/>
    <w:rsid w:val="00451FD7"/>
    <w:rsid w:val="004532B5"/>
    <w:rsid w:val="00454632"/>
    <w:rsid w:val="00454792"/>
    <w:rsid w:val="004549DC"/>
    <w:rsid w:val="004572DE"/>
    <w:rsid w:val="00461AF8"/>
    <w:rsid w:val="00462794"/>
    <w:rsid w:val="00462AB4"/>
    <w:rsid w:val="00462E65"/>
    <w:rsid w:val="004632D8"/>
    <w:rsid w:val="004701B1"/>
    <w:rsid w:val="00474275"/>
    <w:rsid w:val="0047507F"/>
    <w:rsid w:val="004759A5"/>
    <w:rsid w:val="004771E2"/>
    <w:rsid w:val="004834A9"/>
    <w:rsid w:val="004847CC"/>
    <w:rsid w:val="00485F99"/>
    <w:rsid w:val="00486385"/>
    <w:rsid w:val="00486435"/>
    <w:rsid w:val="00486A15"/>
    <w:rsid w:val="00486A6D"/>
    <w:rsid w:val="00490108"/>
    <w:rsid w:val="004927C5"/>
    <w:rsid w:val="004927D4"/>
    <w:rsid w:val="00492D23"/>
    <w:rsid w:val="004939D7"/>
    <w:rsid w:val="00494329"/>
    <w:rsid w:val="0049659A"/>
    <w:rsid w:val="00496A83"/>
    <w:rsid w:val="00496CFC"/>
    <w:rsid w:val="004A0350"/>
    <w:rsid w:val="004A0F41"/>
    <w:rsid w:val="004A2EA9"/>
    <w:rsid w:val="004A5794"/>
    <w:rsid w:val="004A6A68"/>
    <w:rsid w:val="004A79A8"/>
    <w:rsid w:val="004B20A0"/>
    <w:rsid w:val="004B32E7"/>
    <w:rsid w:val="004B367C"/>
    <w:rsid w:val="004B5A74"/>
    <w:rsid w:val="004C0FCD"/>
    <w:rsid w:val="004C14B2"/>
    <w:rsid w:val="004C3827"/>
    <w:rsid w:val="004C3F02"/>
    <w:rsid w:val="004C3F6F"/>
    <w:rsid w:val="004C48EF"/>
    <w:rsid w:val="004C48F8"/>
    <w:rsid w:val="004C5F27"/>
    <w:rsid w:val="004C5FEB"/>
    <w:rsid w:val="004D0F97"/>
    <w:rsid w:val="004D407B"/>
    <w:rsid w:val="004D409E"/>
    <w:rsid w:val="004D4D7D"/>
    <w:rsid w:val="004D5501"/>
    <w:rsid w:val="004D55FD"/>
    <w:rsid w:val="004D5FF8"/>
    <w:rsid w:val="004D6131"/>
    <w:rsid w:val="004E0948"/>
    <w:rsid w:val="004E11D0"/>
    <w:rsid w:val="004E29D2"/>
    <w:rsid w:val="004E4884"/>
    <w:rsid w:val="004E4A44"/>
    <w:rsid w:val="004E5123"/>
    <w:rsid w:val="004E5294"/>
    <w:rsid w:val="004E656F"/>
    <w:rsid w:val="004F3D49"/>
    <w:rsid w:val="004F51F5"/>
    <w:rsid w:val="004F5A17"/>
    <w:rsid w:val="004F5E04"/>
    <w:rsid w:val="004F5FD2"/>
    <w:rsid w:val="00502B4B"/>
    <w:rsid w:val="00505D97"/>
    <w:rsid w:val="00506CB5"/>
    <w:rsid w:val="005101C2"/>
    <w:rsid w:val="00513282"/>
    <w:rsid w:val="00513FBD"/>
    <w:rsid w:val="005156A8"/>
    <w:rsid w:val="00516B0E"/>
    <w:rsid w:val="00516B39"/>
    <w:rsid w:val="005227F7"/>
    <w:rsid w:val="00524863"/>
    <w:rsid w:val="0052542E"/>
    <w:rsid w:val="005303B9"/>
    <w:rsid w:val="005316D6"/>
    <w:rsid w:val="0053278A"/>
    <w:rsid w:val="0053428B"/>
    <w:rsid w:val="00534947"/>
    <w:rsid w:val="00535190"/>
    <w:rsid w:val="005358BB"/>
    <w:rsid w:val="0053772E"/>
    <w:rsid w:val="00540D20"/>
    <w:rsid w:val="00541E0C"/>
    <w:rsid w:val="00543501"/>
    <w:rsid w:val="0054585A"/>
    <w:rsid w:val="005460ED"/>
    <w:rsid w:val="00546AB7"/>
    <w:rsid w:val="00547409"/>
    <w:rsid w:val="00547E3D"/>
    <w:rsid w:val="005503E4"/>
    <w:rsid w:val="00551C0C"/>
    <w:rsid w:val="0055222D"/>
    <w:rsid w:val="005548AB"/>
    <w:rsid w:val="005548B7"/>
    <w:rsid w:val="00554FE4"/>
    <w:rsid w:val="00556497"/>
    <w:rsid w:val="0056015D"/>
    <w:rsid w:val="00560AFC"/>
    <w:rsid w:val="00562E38"/>
    <w:rsid w:val="0056363B"/>
    <w:rsid w:val="00563B6C"/>
    <w:rsid w:val="00563F87"/>
    <w:rsid w:val="00564EE8"/>
    <w:rsid w:val="00565BD5"/>
    <w:rsid w:val="00565E00"/>
    <w:rsid w:val="00565FE6"/>
    <w:rsid w:val="00566E56"/>
    <w:rsid w:val="00567744"/>
    <w:rsid w:val="00570D24"/>
    <w:rsid w:val="005715CE"/>
    <w:rsid w:val="00571993"/>
    <w:rsid w:val="00571C69"/>
    <w:rsid w:val="005729BA"/>
    <w:rsid w:val="00574A64"/>
    <w:rsid w:val="00574E67"/>
    <w:rsid w:val="00575D2C"/>
    <w:rsid w:val="0057651E"/>
    <w:rsid w:val="0057690A"/>
    <w:rsid w:val="00576A71"/>
    <w:rsid w:val="00577472"/>
    <w:rsid w:val="0057755A"/>
    <w:rsid w:val="00584966"/>
    <w:rsid w:val="00585177"/>
    <w:rsid w:val="00586A25"/>
    <w:rsid w:val="00586FCF"/>
    <w:rsid w:val="00590722"/>
    <w:rsid w:val="00592EAD"/>
    <w:rsid w:val="00593530"/>
    <w:rsid w:val="00595CB1"/>
    <w:rsid w:val="00595FC6"/>
    <w:rsid w:val="00596C12"/>
    <w:rsid w:val="005A2C21"/>
    <w:rsid w:val="005A475E"/>
    <w:rsid w:val="005A71EE"/>
    <w:rsid w:val="005B06CE"/>
    <w:rsid w:val="005B5763"/>
    <w:rsid w:val="005B5B85"/>
    <w:rsid w:val="005B7D75"/>
    <w:rsid w:val="005C4736"/>
    <w:rsid w:val="005C4AB1"/>
    <w:rsid w:val="005D11A9"/>
    <w:rsid w:val="005D176F"/>
    <w:rsid w:val="005D2079"/>
    <w:rsid w:val="005D3551"/>
    <w:rsid w:val="005D411D"/>
    <w:rsid w:val="005D50B5"/>
    <w:rsid w:val="005D560F"/>
    <w:rsid w:val="005D5DBF"/>
    <w:rsid w:val="005E1A8A"/>
    <w:rsid w:val="005E2653"/>
    <w:rsid w:val="005E3058"/>
    <w:rsid w:val="005E329C"/>
    <w:rsid w:val="005E6509"/>
    <w:rsid w:val="005F070C"/>
    <w:rsid w:val="005F1459"/>
    <w:rsid w:val="005F59AA"/>
    <w:rsid w:val="005F68B9"/>
    <w:rsid w:val="005F74E0"/>
    <w:rsid w:val="005F757B"/>
    <w:rsid w:val="00600111"/>
    <w:rsid w:val="00600919"/>
    <w:rsid w:val="00600CE9"/>
    <w:rsid w:val="0060232A"/>
    <w:rsid w:val="00602D0D"/>
    <w:rsid w:val="0060308F"/>
    <w:rsid w:val="006038E9"/>
    <w:rsid w:val="00603FD3"/>
    <w:rsid w:val="00607BA5"/>
    <w:rsid w:val="00607C7D"/>
    <w:rsid w:val="006102CC"/>
    <w:rsid w:val="00612765"/>
    <w:rsid w:val="006133F2"/>
    <w:rsid w:val="00615522"/>
    <w:rsid w:val="00616C70"/>
    <w:rsid w:val="00620E5E"/>
    <w:rsid w:val="00623095"/>
    <w:rsid w:val="006231BE"/>
    <w:rsid w:val="00623826"/>
    <w:rsid w:val="00625583"/>
    <w:rsid w:val="00625B1B"/>
    <w:rsid w:val="00627FBA"/>
    <w:rsid w:val="00632F5E"/>
    <w:rsid w:val="00632FC0"/>
    <w:rsid w:val="00633A18"/>
    <w:rsid w:val="0063630D"/>
    <w:rsid w:val="00637341"/>
    <w:rsid w:val="00637FB9"/>
    <w:rsid w:val="006416DD"/>
    <w:rsid w:val="006418B0"/>
    <w:rsid w:val="006418CE"/>
    <w:rsid w:val="00643F92"/>
    <w:rsid w:val="006440F5"/>
    <w:rsid w:val="00651A71"/>
    <w:rsid w:val="00652F57"/>
    <w:rsid w:val="0065550A"/>
    <w:rsid w:val="0065770E"/>
    <w:rsid w:val="00662363"/>
    <w:rsid w:val="0066366B"/>
    <w:rsid w:val="00664E77"/>
    <w:rsid w:val="0066517B"/>
    <w:rsid w:val="00665202"/>
    <w:rsid w:val="00665E71"/>
    <w:rsid w:val="006670CC"/>
    <w:rsid w:val="0067420A"/>
    <w:rsid w:val="0067503E"/>
    <w:rsid w:val="0067554C"/>
    <w:rsid w:val="0068021B"/>
    <w:rsid w:val="00682608"/>
    <w:rsid w:val="0068380F"/>
    <w:rsid w:val="00684999"/>
    <w:rsid w:val="00684B57"/>
    <w:rsid w:val="00685F91"/>
    <w:rsid w:val="00687985"/>
    <w:rsid w:val="00691526"/>
    <w:rsid w:val="00691903"/>
    <w:rsid w:val="0069190F"/>
    <w:rsid w:val="00694328"/>
    <w:rsid w:val="006A0325"/>
    <w:rsid w:val="006A0DB0"/>
    <w:rsid w:val="006A43DF"/>
    <w:rsid w:val="006A4E55"/>
    <w:rsid w:val="006A549C"/>
    <w:rsid w:val="006A54F0"/>
    <w:rsid w:val="006A6CC8"/>
    <w:rsid w:val="006A6EA8"/>
    <w:rsid w:val="006A7EF8"/>
    <w:rsid w:val="006B3331"/>
    <w:rsid w:val="006B74F9"/>
    <w:rsid w:val="006C3F96"/>
    <w:rsid w:val="006C71C8"/>
    <w:rsid w:val="006C724C"/>
    <w:rsid w:val="006C7C83"/>
    <w:rsid w:val="006D1F4E"/>
    <w:rsid w:val="006D2424"/>
    <w:rsid w:val="006D35D2"/>
    <w:rsid w:val="006D3A31"/>
    <w:rsid w:val="006D4134"/>
    <w:rsid w:val="006D4BA7"/>
    <w:rsid w:val="006D5454"/>
    <w:rsid w:val="006E18F5"/>
    <w:rsid w:val="006E1D0E"/>
    <w:rsid w:val="006E381B"/>
    <w:rsid w:val="006E517F"/>
    <w:rsid w:val="006E7493"/>
    <w:rsid w:val="006F17B4"/>
    <w:rsid w:val="006F369E"/>
    <w:rsid w:val="006F5C52"/>
    <w:rsid w:val="006F717E"/>
    <w:rsid w:val="006F74C1"/>
    <w:rsid w:val="00707178"/>
    <w:rsid w:val="00711B9A"/>
    <w:rsid w:val="00714B58"/>
    <w:rsid w:val="00715566"/>
    <w:rsid w:val="00715D40"/>
    <w:rsid w:val="00717286"/>
    <w:rsid w:val="0072108F"/>
    <w:rsid w:val="007215FB"/>
    <w:rsid w:val="00722FBD"/>
    <w:rsid w:val="00723266"/>
    <w:rsid w:val="0072702A"/>
    <w:rsid w:val="00730D8A"/>
    <w:rsid w:val="00742A46"/>
    <w:rsid w:val="00744884"/>
    <w:rsid w:val="00744ADF"/>
    <w:rsid w:val="00747906"/>
    <w:rsid w:val="00747B5D"/>
    <w:rsid w:val="00752933"/>
    <w:rsid w:val="00753E37"/>
    <w:rsid w:val="00755FC2"/>
    <w:rsid w:val="0076015E"/>
    <w:rsid w:val="00760A90"/>
    <w:rsid w:val="007611BB"/>
    <w:rsid w:val="0076173D"/>
    <w:rsid w:val="00761803"/>
    <w:rsid w:val="00761CEF"/>
    <w:rsid w:val="0076329A"/>
    <w:rsid w:val="007649D8"/>
    <w:rsid w:val="00765FDA"/>
    <w:rsid w:val="007662AA"/>
    <w:rsid w:val="00770774"/>
    <w:rsid w:val="00772EDB"/>
    <w:rsid w:val="007743B8"/>
    <w:rsid w:val="0077545A"/>
    <w:rsid w:val="0077625D"/>
    <w:rsid w:val="00777C61"/>
    <w:rsid w:val="00780365"/>
    <w:rsid w:val="00780B36"/>
    <w:rsid w:val="00781243"/>
    <w:rsid w:val="00783397"/>
    <w:rsid w:val="00783E89"/>
    <w:rsid w:val="00785BDF"/>
    <w:rsid w:val="00787786"/>
    <w:rsid w:val="00794466"/>
    <w:rsid w:val="00795606"/>
    <w:rsid w:val="007966F5"/>
    <w:rsid w:val="007A30D8"/>
    <w:rsid w:val="007A50B1"/>
    <w:rsid w:val="007A6D11"/>
    <w:rsid w:val="007A7C33"/>
    <w:rsid w:val="007B10CD"/>
    <w:rsid w:val="007B1BFD"/>
    <w:rsid w:val="007B22EC"/>
    <w:rsid w:val="007B407F"/>
    <w:rsid w:val="007B57A9"/>
    <w:rsid w:val="007B5C18"/>
    <w:rsid w:val="007C091E"/>
    <w:rsid w:val="007C230C"/>
    <w:rsid w:val="007C2875"/>
    <w:rsid w:val="007C4090"/>
    <w:rsid w:val="007C5271"/>
    <w:rsid w:val="007C583D"/>
    <w:rsid w:val="007C67D7"/>
    <w:rsid w:val="007C77F6"/>
    <w:rsid w:val="007D0321"/>
    <w:rsid w:val="007D1BE4"/>
    <w:rsid w:val="007D2EA9"/>
    <w:rsid w:val="007D5915"/>
    <w:rsid w:val="007D7BEC"/>
    <w:rsid w:val="007E2AB8"/>
    <w:rsid w:val="007E375E"/>
    <w:rsid w:val="007F0305"/>
    <w:rsid w:val="007F0ED5"/>
    <w:rsid w:val="007F0FDE"/>
    <w:rsid w:val="00800FEF"/>
    <w:rsid w:val="00802760"/>
    <w:rsid w:val="008075AD"/>
    <w:rsid w:val="008105D5"/>
    <w:rsid w:val="0081108A"/>
    <w:rsid w:val="00812269"/>
    <w:rsid w:val="00813364"/>
    <w:rsid w:val="00813668"/>
    <w:rsid w:val="0081395D"/>
    <w:rsid w:val="00813BC7"/>
    <w:rsid w:val="00815496"/>
    <w:rsid w:val="00815ECB"/>
    <w:rsid w:val="00816112"/>
    <w:rsid w:val="00816DD1"/>
    <w:rsid w:val="008217E8"/>
    <w:rsid w:val="00821A4F"/>
    <w:rsid w:val="00823E14"/>
    <w:rsid w:val="00824C2F"/>
    <w:rsid w:val="00825276"/>
    <w:rsid w:val="0082758B"/>
    <w:rsid w:val="00831A82"/>
    <w:rsid w:val="0083381F"/>
    <w:rsid w:val="008346DF"/>
    <w:rsid w:val="00835B71"/>
    <w:rsid w:val="00835D30"/>
    <w:rsid w:val="00836570"/>
    <w:rsid w:val="008369F9"/>
    <w:rsid w:val="00840DF5"/>
    <w:rsid w:val="008415BE"/>
    <w:rsid w:val="00843573"/>
    <w:rsid w:val="00846D4F"/>
    <w:rsid w:val="00846F40"/>
    <w:rsid w:val="00850FC9"/>
    <w:rsid w:val="00852160"/>
    <w:rsid w:val="00856DC7"/>
    <w:rsid w:val="008579E9"/>
    <w:rsid w:val="0086159E"/>
    <w:rsid w:val="0086377D"/>
    <w:rsid w:val="00865750"/>
    <w:rsid w:val="00865D41"/>
    <w:rsid w:val="00867764"/>
    <w:rsid w:val="00872644"/>
    <w:rsid w:val="00873F4B"/>
    <w:rsid w:val="00876F70"/>
    <w:rsid w:val="00876FAB"/>
    <w:rsid w:val="008773A1"/>
    <w:rsid w:val="00877DC0"/>
    <w:rsid w:val="00877F00"/>
    <w:rsid w:val="00880912"/>
    <w:rsid w:val="008851BD"/>
    <w:rsid w:val="008879B0"/>
    <w:rsid w:val="008913C9"/>
    <w:rsid w:val="00892D87"/>
    <w:rsid w:val="008958B9"/>
    <w:rsid w:val="0089749A"/>
    <w:rsid w:val="00897923"/>
    <w:rsid w:val="00897F8C"/>
    <w:rsid w:val="008A180B"/>
    <w:rsid w:val="008A20F5"/>
    <w:rsid w:val="008A24A8"/>
    <w:rsid w:val="008A26AB"/>
    <w:rsid w:val="008A2C14"/>
    <w:rsid w:val="008A40AD"/>
    <w:rsid w:val="008A5F7A"/>
    <w:rsid w:val="008B00AF"/>
    <w:rsid w:val="008B17C9"/>
    <w:rsid w:val="008B1AD4"/>
    <w:rsid w:val="008B2057"/>
    <w:rsid w:val="008B68D3"/>
    <w:rsid w:val="008B7B71"/>
    <w:rsid w:val="008C0414"/>
    <w:rsid w:val="008C0415"/>
    <w:rsid w:val="008C2175"/>
    <w:rsid w:val="008C2EA5"/>
    <w:rsid w:val="008C757D"/>
    <w:rsid w:val="008D1993"/>
    <w:rsid w:val="008D1DAF"/>
    <w:rsid w:val="008D223B"/>
    <w:rsid w:val="008D4BE3"/>
    <w:rsid w:val="008D528E"/>
    <w:rsid w:val="008D53EE"/>
    <w:rsid w:val="008D5632"/>
    <w:rsid w:val="008D5C60"/>
    <w:rsid w:val="008D6947"/>
    <w:rsid w:val="008E0F9E"/>
    <w:rsid w:val="008E17F3"/>
    <w:rsid w:val="008E237F"/>
    <w:rsid w:val="008E5A58"/>
    <w:rsid w:val="008E6C80"/>
    <w:rsid w:val="008E6DF9"/>
    <w:rsid w:val="008F1148"/>
    <w:rsid w:val="008F194F"/>
    <w:rsid w:val="008F2935"/>
    <w:rsid w:val="008F332E"/>
    <w:rsid w:val="008F39EC"/>
    <w:rsid w:val="008F41A1"/>
    <w:rsid w:val="009005FC"/>
    <w:rsid w:val="0090081C"/>
    <w:rsid w:val="00900B10"/>
    <w:rsid w:val="00900FF2"/>
    <w:rsid w:val="009028E8"/>
    <w:rsid w:val="00903E4A"/>
    <w:rsid w:val="00906E17"/>
    <w:rsid w:val="00906F15"/>
    <w:rsid w:val="009103BD"/>
    <w:rsid w:val="009113C0"/>
    <w:rsid w:val="00916C95"/>
    <w:rsid w:val="00920052"/>
    <w:rsid w:val="0092147A"/>
    <w:rsid w:val="00923207"/>
    <w:rsid w:val="009257AE"/>
    <w:rsid w:val="009267AB"/>
    <w:rsid w:val="0093171D"/>
    <w:rsid w:val="009318A2"/>
    <w:rsid w:val="00931FBF"/>
    <w:rsid w:val="00933BD0"/>
    <w:rsid w:val="00933D19"/>
    <w:rsid w:val="00935EAD"/>
    <w:rsid w:val="0093696B"/>
    <w:rsid w:val="00936D54"/>
    <w:rsid w:val="0093733E"/>
    <w:rsid w:val="00940A12"/>
    <w:rsid w:val="00940CB4"/>
    <w:rsid w:val="0094133C"/>
    <w:rsid w:val="00942177"/>
    <w:rsid w:val="009421B5"/>
    <w:rsid w:val="009448AE"/>
    <w:rsid w:val="00945545"/>
    <w:rsid w:val="00945E3F"/>
    <w:rsid w:val="00947F52"/>
    <w:rsid w:val="009514D7"/>
    <w:rsid w:val="00952C8D"/>
    <w:rsid w:val="00952CA9"/>
    <w:rsid w:val="00953AFA"/>
    <w:rsid w:val="00955755"/>
    <w:rsid w:val="00955F44"/>
    <w:rsid w:val="009600CE"/>
    <w:rsid w:val="009634C0"/>
    <w:rsid w:val="009636B0"/>
    <w:rsid w:val="00963FD1"/>
    <w:rsid w:val="00966632"/>
    <w:rsid w:val="009670DE"/>
    <w:rsid w:val="00970C58"/>
    <w:rsid w:val="009722D9"/>
    <w:rsid w:val="00976070"/>
    <w:rsid w:val="009816E4"/>
    <w:rsid w:val="00982FA7"/>
    <w:rsid w:val="00983B8D"/>
    <w:rsid w:val="00983FCC"/>
    <w:rsid w:val="00991B70"/>
    <w:rsid w:val="00992229"/>
    <w:rsid w:val="00992E3A"/>
    <w:rsid w:val="00993131"/>
    <w:rsid w:val="009937AE"/>
    <w:rsid w:val="009A18E7"/>
    <w:rsid w:val="009A3399"/>
    <w:rsid w:val="009A5671"/>
    <w:rsid w:val="009A5B45"/>
    <w:rsid w:val="009A7267"/>
    <w:rsid w:val="009B3444"/>
    <w:rsid w:val="009C0CEE"/>
    <w:rsid w:val="009C1446"/>
    <w:rsid w:val="009C2E36"/>
    <w:rsid w:val="009C4B1D"/>
    <w:rsid w:val="009C71CC"/>
    <w:rsid w:val="009D33FF"/>
    <w:rsid w:val="009D3B68"/>
    <w:rsid w:val="009D4940"/>
    <w:rsid w:val="009E04B5"/>
    <w:rsid w:val="009E1DD7"/>
    <w:rsid w:val="009E3E43"/>
    <w:rsid w:val="009E43E4"/>
    <w:rsid w:val="009E60F3"/>
    <w:rsid w:val="009E6884"/>
    <w:rsid w:val="009E6B85"/>
    <w:rsid w:val="009F09E1"/>
    <w:rsid w:val="009F1958"/>
    <w:rsid w:val="009F2110"/>
    <w:rsid w:val="009F2B75"/>
    <w:rsid w:val="009F694D"/>
    <w:rsid w:val="00A04585"/>
    <w:rsid w:val="00A059BA"/>
    <w:rsid w:val="00A065F8"/>
    <w:rsid w:val="00A06F12"/>
    <w:rsid w:val="00A11C4B"/>
    <w:rsid w:val="00A121B2"/>
    <w:rsid w:val="00A12A8B"/>
    <w:rsid w:val="00A14493"/>
    <w:rsid w:val="00A147B0"/>
    <w:rsid w:val="00A15B5B"/>
    <w:rsid w:val="00A1677D"/>
    <w:rsid w:val="00A16F28"/>
    <w:rsid w:val="00A21C6D"/>
    <w:rsid w:val="00A30928"/>
    <w:rsid w:val="00A36E2B"/>
    <w:rsid w:val="00A41C54"/>
    <w:rsid w:val="00A4244E"/>
    <w:rsid w:val="00A442BB"/>
    <w:rsid w:val="00A468C4"/>
    <w:rsid w:val="00A50084"/>
    <w:rsid w:val="00A502AE"/>
    <w:rsid w:val="00A508EB"/>
    <w:rsid w:val="00A50F73"/>
    <w:rsid w:val="00A523CF"/>
    <w:rsid w:val="00A52701"/>
    <w:rsid w:val="00A539D1"/>
    <w:rsid w:val="00A53AF2"/>
    <w:rsid w:val="00A55ED9"/>
    <w:rsid w:val="00A5630E"/>
    <w:rsid w:val="00A5696E"/>
    <w:rsid w:val="00A608E5"/>
    <w:rsid w:val="00A62574"/>
    <w:rsid w:val="00A63EA2"/>
    <w:rsid w:val="00A64451"/>
    <w:rsid w:val="00A64755"/>
    <w:rsid w:val="00A648F9"/>
    <w:rsid w:val="00A64944"/>
    <w:rsid w:val="00A6676C"/>
    <w:rsid w:val="00A66D4D"/>
    <w:rsid w:val="00A67DAA"/>
    <w:rsid w:val="00A70823"/>
    <w:rsid w:val="00A71C82"/>
    <w:rsid w:val="00A723B0"/>
    <w:rsid w:val="00A73263"/>
    <w:rsid w:val="00A741C2"/>
    <w:rsid w:val="00A74B39"/>
    <w:rsid w:val="00A751CE"/>
    <w:rsid w:val="00A8207C"/>
    <w:rsid w:val="00A82A75"/>
    <w:rsid w:val="00A82B1D"/>
    <w:rsid w:val="00A83E73"/>
    <w:rsid w:val="00A8567A"/>
    <w:rsid w:val="00A85ABE"/>
    <w:rsid w:val="00A87D63"/>
    <w:rsid w:val="00A906BD"/>
    <w:rsid w:val="00A91478"/>
    <w:rsid w:val="00A975BB"/>
    <w:rsid w:val="00AA083C"/>
    <w:rsid w:val="00AA1B7A"/>
    <w:rsid w:val="00AA435B"/>
    <w:rsid w:val="00AA4E2C"/>
    <w:rsid w:val="00AB0372"/>
    <w:rsid w:val="00AB14A2"/>
    <w:rsid w:val="00AB15BD"/>
    <w:rsid w:val="00AB3CD7"/>
    <w:rsid w:val="00AB3EA3"/>
    <w:rsid w:val="00AB3EBA"/>
    <w:rsid w:val="00AB404D"/>
    <w:rsid w:val="00AB424E"/>
    <w:rsid w:val="00AB5126"/>
    <w:rsid w:val="00AB56D0"/>
    <w:rsid w:val="00AB6B87"/>
    <w:rsid w:val="00AC573D"/>
    <w:rsid w:val="00AC60BE"/>
    <w:rsid w:val="00AD0F46"/>
    <w:rsid w:val="00AD1302"/>
    <w:rsid w:val="00AD7476"/>
    <w:rsid w:val="00AD7988"/>
    <w:rsid w:val="00AD7F74"/>
    <w:rsid w:val="00AE0211"/>
    <w:rsid w:val="00AE1437"/>
    <w:rsid w:val="00AE32F7"/>
    <w:rsid w:val="00AE35E5"/>
    <w:rsid w:val="00AE4F0C"/>
    <w:rsid w:val="00AE55FC"/>
    <w:rsid w:val="00AE6715"/>
    <w:rsid w:val="00AF0177"/>
    <w:rsid w:val="00AF31F0"/>
    <w:rsid w:val="00AF3C2C"/>
    <w:rsid w:val="00AF3F49"/>
    <w:rsid w:val="00AF5C14"/>
    <w:rsid w:val="00AF632D"/>
    <w:rsid w:val="00B00333"/>
    <w:rsid w:val="00B00F96"/>
    <w:rsid w:val="00B05050"/>
    <w:rsid w:val="00B11BC5"/>
    <w:rsid w:val="00B14076"/>
    <w:rsid w:val="00B14818"/>
    <w:rsid w:val="00B164D0"/>
    <w:rsid w:val="00B17B44"/>
    <w:rsid w:val="00B2225F"/>
    <w:rsid w:val="00B22852"/>
    <w:rsid w:val="00B24A7C"/>
    <w:rsid w:val="00B253C6"/>
    <w:rsid w:val="00B272CF"/>
    <w:rsid w:val="00B32FEB"/>
    <w:rsid w:val="00B33346"/>
    <w:rsid w:val="00B33E0E"/>
    <w:rsid w:val="00B33E71"/>
    <w:rsid w:val="00B34474"/>
    <w:rsid w:val="00B35686"/>
    <w:rsid w:val="00B3776D"/>
    <w:rsid w:val="00B40BF2"/>
    <w:rsid w:val="00B42ACE"/>
    <w:rsid w:val="00B4373D"/>
    <w:rsid w:val="00B45372"/>
    <w:rsid w:val="00B52164"/>
    <w:rsid w:val="00B528B3"/>
    <w:rsid w:val="00B535AF"/>
    <w:rsid w:val="00B548D3"/>
    <w:rsid w:val="00B56A77"/>
    <w:rsid w:val="00B57030"/>
    <w:rsid w:val="00B63438"/>
    <w:rsid w:val="00B658CE"/>
    <w:rsid w:val="00B65EE3"/>
    <w:rsid w:val="00B66B70"/>
    <w:rsid w:val="00B70051"/>
    <w:rsid w:val="00B70202"/>
    <w:rsid w:val="00B70DFC"/>
    <w:rsid w:val="00B71893"/>
    <w:rsid w:val="00B76462"/>
    <w:rsid w:val="00B76852"/>
    <w:rsid w:val="00B77361"/>
    <w:rsid w:val="00B82FCA"/>
    <w:rsid w:val="00B83396"/>
    <w:rsid w:val="00B83707"/>
    <w:rsid w:val="00B84073"/>
    <w:rsid w:val="00B84189"/>
    <w:rsid w:val="00B8439F"/>
    <w:rsid w:val="00B913FF"/>
    <w:rsid w:val="00B91C51"/>
    <w:rsid w:val="00B92A11"/>
    <w:rsid w:val="00B93AA7"/>
    <w:rsid w:val="00B93DA1"/>
    <w:rsid w:val="00B953F5"/>
    <w:rsid w:val="00B9670B"/>
    <w:rsid w:val="00B96C6E"/>
    <w:rsid w:val="00B97AC3"/>
    <w:rsid w:val="00B97C41"/>
    <w:rsid w:val="00BA0BE4"/>
    <w:rsid w:val="00BA10BE"/>
    <w:rsid w:val="00BA2982"/>
    <w:rsid w:val="00BA4FF9"/>
    <w:rsid w:val="00BB0240"/>
    <w:rsid w:val="00BB06EA"/>
    <w:rsid w:val="00BB1E7A"/>
    <w:rsid w:val="00BB228A"/>
    <w:rsid w:val="00BB6C33"/>
    <w:rsid w:val="00BB7968"/>
    <w:rsid w:val="00BC50C9"/>
    <w:rsid w:val="00BD72B4"/>
    <w:rsid w:val="00BD7592"/>
    <w:rsid w:val="00BE0A41"/>
    <w:rsid w:val="00BE4CA0"/>
    <w:rsid w:val="00BF062A"/>
    <w:rsid w:val="00BF148F"/>
    <w:rsid w:val="00BF289E"/>
    <w:rsid w:val="00BF4538"/>
    <w:rsid w:val="00BF6AE3"/>
    <w:rsid w:val="00C00894"/>
    <w:rsid w:val="00C02E2C"/>
    <w:rsid w:val="00C03179"/>
    <w:rsid w:val="00C03ACB"/>
    <w:rsid w:val="00C051CC"/>
    <w:rsid w:val="00C124A3"/>
    <w:rsid w:val="00C12802"/>
    <w:rsid w:val="00C134B1"/>
    <w:rsid w:val="00C13908"/>
    <w:rsid w:val="00C144FD"/>
    <w:rsid w:val="00C14D2C"/>
    <w:rsid w:val="00C159C0"/>
    <w:rsid w:val="00C15C2C"/>
    <w:rsid w:val="00C20199"/>
    <w:rsid w:val="00C21309"/>
    <w:rsid w:val="00C2134E"/>
    <w:rsid w:val="00C23DCD"/>
    <w:rsid w:val="00C2463C"/>
    <w:rsid w:val="00C24C7F"/>
    <w:rsid w:val="00C25DD0"/>
    <w:rsid w:val="00C30240"/>
    <w:rsid w:val="00C30DFF"/>
    <w:rsid w:val="00C32648"/>
    <w:rsid w:val="00C32AAE"/>
    <w:rsid w:val="00C33510"/>
    <w:rsid w:val="00C344C5"/>
    <w:rsid w:val="00C348B8"/>
    <w:rsid w:val="00C35749"/>
    <w:rsid w:val="00C43BF6"/>
    <w:rsid w:val="00C5190E"/>
    <w:rsid w:val="00C52AFA"/>
    <w:rsid w:val="00C630AF"/>
    <w:rsid w:val="00C63315"/>
    <w:rsid w:val="00C65A63"/>
    <w:rsid w:val="00C665A7"/>
    <w:rsid w:val="00C666FE"/>
    <w:rsid w:val="00C70F65"/>
    <w:rsid w:val="00C71A8E"/>
    <w:rsid w:val="00C728FF"/>
    <w:rsid w:val="00C73FA5"/>
    <w:rsid w:val="00C766F7"/>
    <w:rsid w:val="00C76B38"/>
    <w:rsid w:val="00C76C29"/>
    <w:rsid w:val="00C776C5"/>
    <w:rsid w:val="00C7797C"/>
    <w:rsid w:val="00C81AD8"/>
    <w:rsid w:val="00C9069F"/>
    <w:rsid w:val="00C90994"/>
    <w:rsid w:val="00C911FD"/>
    <w:rsid w:val="00C92DAD"/>
    <w:rsid w:val="00C94A3B"/>
    <w:rsid w:val="00CA0FFF"/>
    <w:rsid w:val="00CA220F"/>
    <w:rsid w:val="00CA2E3C"/>
    <w:rsid w:val="00CA37C5"/>
    <w:rsid w:val="00CA4BC1"/>
    <w:rsid w:val="00CA5DBF"/>
    <w:rsid w:val="00CA6D5B"/>
    <w:rsid w:val="00CA7B82"/>
    <w:rsid w:val="00CB037E"/>
    <w:rsid w:val="00CB3515"/>
    <w:rsid w:val="00CB54F8"/>
    <w:rsid w:val="00CB5A49"/>
    <w:rsid w:val="00CB6D8F"/>
    <w:rsid w:val="00CC1DB5"/>
    <w:rsid w:val="00CC31A5"/>
    <w:rsid w:val="00CC4FD0"/>
    <w:rsid w:val="00CC6EED"/>
    <w:rsid w:val="00CD3035"/>
    <w:rsid w:val="00CD3B35"/>
    <w:rsid w:val="00CD43DD"/>
    <w:rsid w:val="00CD490B"/>
    <w:rsid w:val="00CD4CB0"/>
    <w:rsid w:val="00CD68E4"/>
    <w:rsid w:val="00CE1C04"/>
    <w:rsid w:val="00CE1C38"/>
    <w:rsid w:val="00CE602E"/>
    <w:rsid w:val="00CF0809"/>
    <w:rsid w:val="00CF091F"/>
    <w:rsid w:val="00CF0990"/>
    <w:rsid w:val="00CF1928"/>
    <w:rsid w:val="00CF6778"/>
    <w:rsid w:val="00D00C52"/>
    <w:rsid w:val="00D00E07"/>
    <w:rsid w:val="00D02647"/>
    <w:rsid w:val="00D04AC0"/>
    <w:rsid w:val="00D04CFE"/>
    <w:rsid w:val="00D05890"/>
    <w:rsid w:val="00D06080"/>
    <w:rsid w:val="00D06587"/>
    <w:rsid w:val="00D1418D"/>
    <w:rsid w:val="00D14DDC"/>
    <w:rsid w:val="00D16913"/>
    <w:rsid w:val="00D172AA"/>
    <w:rsid w:val="00D17FBC"/>
    <w:rsid w:val="00D20C31"/>
    <w:rsid w:val="00D21C4F"/>
    <w:rsid w:val="00D22671"/>
    <w:rsid w:val="00D24C36"/>
    <w:rsid w:val="00D2617A"/>
    <w:rsid w:val="00D322B8"/>
    <w:rsid w:val="00D3365C"/>
    <w:rsid w:val="00D35D3C"/>
    <w:rsid w:val="00D3634D"/>
    <w:rsid w:val="00D42A76"/>
    <w:rsid w:val="00D42F06"/>
    <w:rsid w:val="00D435A3"/>
    <w:rsid w:val="00D4598F"/>
    <w:rsid w:val="00D465D0"/>
    <w:rsid w:val="00D46BF7"/>
    <w:rsid w:val="00D537C8"/>
    <w:rsid w:val="00D538C3"/>
    <w:rsid w:val="00D5590E"/>
    <w:rsid w:val="00D56A98"/>
    <w:rsid w:val="00D577B0"/>
    <w:rsid w:val="00D57D5D"/>
    <w:rsid w:val="00D60833"/>
    <w:rsid w:val="00D62DDB"/>
    <w:rsid w:val="00D63ACB"/>
    <w:rsid w:val="00D716B5"/>
    <w:rsid w:val="00D75942"/>
    <w:rsid w:val="00D759F2"/>
    <w:rsid w:val="00D76107"/>
    <w:rsid w:val="00D77678"/>
    <w:rsid w:val="00D779BA"/>
    <w:rsid w:val="00D8129B"/>
    <w:rsid w:val="00D81725"/>
    <w:rsid w:val="00D8241B"/>
    <w:rsid w:val="00D84758"/>
    <w:rsid w:val="00D87ADC"/>
    <w:rsid w:val="00D933E2"/>
    <w:rsid w:val="00D93AF4"/>
    <w:rsid w:val="00D95875"/>
    <w:rsid w:val="00DA027C"/>
    <w:rsid w:val="00DA0EC5"/>
    <w:rsid w:val="00DA563B"/>
    <w:rsid w:val="00DA66F8"/>
    <w:rsid w:val="00DA7B92"/>
    <w:rsid w:val="00DB0971"/>
    <w:rsid w:val="00DB13F0"/>
    <w:rsid w:val="00DB19AE"/>
    <w:rsid w:val="00DB2024"/>
    <w:rsid w:val="00DB333F"/>
    <w:rsid w:val="00DB3F84"/>
    <w:rsid w:val="00DB451A"/>
    <w:rsid w:val="00DB6AB0"/>
    <w:rsid w:val="00DB7A70"/>
    <w:rsid w:val="00DC2211"/>
    <w:rsid w:val="00DC254F"/>
    <w:rsid w:val="00DC45F8"/>
    <w:rsid w:val="00DC51D7"/>
    <w:rsid w:val="00DC6782"/>
    <w:rsid w:val="00DC73D6"/>
    <w:rsid w:val="00DC73FF"/>
    <w:rsid w:val="00DC7E98"/>
    <w:rsid w:val="00DD1D99"/>
    <w:rsid w:val="00DD2A04"/>
    <w:rsid w:val="00DD2B43"/>
    <w:rsid w:val="00DD358A"/>
    <w:rsid w:val="00DE0646"/>
    <w:rsid w:val="00DE393E"/>
    <w:rsid w:val="00DE58AC"/>
    <w:rsid w:val="00DE6B17"/>
    <w:rsid w:val="00DE758E"/>
    <w:rsid w:val="00DF574C"/>
    <w:rsid w:val="00E05E29"/>
    <w:rsid w:val="00E0714A"/>
    <w:rsid w:val="00E071A2"/>
    <w:rsid w:val="00E1543A"/>
    <w:rsid w:val="00E1619D"/>
    <w:rsid w:val="00E16787"/>
    <w:rsid w:val="00E21034"/>
    <w:rsid w:val="00E24E71"/>
    <w:rsid w:val="00E24FC3"/>
    <w:rsid w:val="00E2586F"/>
    <w:rsid w:val="00E25A72"/>
    <w:rsid w:val="00E27F35"/>
    <w:rsid w:val="00E300EE"/>
    <w:rsid w:val="00E30B2D"/>
    <w:rsid w:val="00E3192C"/>
    <w:rsid w:val="00E40790"/>
    <w:rsid w:val="00E41074"/>
    <w:rsid w:val="00E449C1"/>
    <w:rsid w:val="00E506CC"/>
    <w:rsid w:val="00E525F8"/>
    <w:rsid w:val="00E52FD2"/>
    <w:rsid w:val="00E5562D"/>
    <w:rsid w:val="00E55CAE"/>
    <w:rsid w:val="00E62833"/>
    <w:rsid w:val="00E630EE"/>
    <w:rsid w:val="00E637A7"/>
    <w:rsid w:val="00E649BF"/>
    <w:rsid w:val="00E65006"/>
    <w:rsid w:val="00E73556"/>
    <w:rsid w:val="00E739BD"/>
    <w:rsid w:val="00E74B1B"/>
    <w:rsid w:val="00E762DE"/>
    <w:rsid w:val="00E77019"/>
    <w:rsid w:val="00E77FD0"/>
    <w:rsid w:val="00E80E53"/>
    <w:rsid w:val="00E81C09"/>
    <w:rsid w:val="00E83C58"/>
    <w:rsid w:val="00E83CE7"/>
    <w:rsid w:val="00E86630"/>
    <w:rsid w:val="00E86DDF"/>
    <w:rsid w:val="00E90378"/>
    <w:rsid w:val="00E907D2"/>
    <w:rsid w:val="00E91C07"/>
    <w:rsid w:val="00E92081"/>
    <w:rsid w:val="00E95FA3"/>
    <w:rsid w:val="00E96390"/>
    <w:rsid w:val="00E96E59"/>
    <w:rsid w:val="00EA00F5"/>
    <w:rsid w:val="00EA1196"/>
    <w:rsid w:val="00EA1705"/>
    <w:rsid w:val="00EA1D66"/>
    <w:rsid w:val="00EA1D7B"/>
    <w:rsid w:val="00EA23A3"/>
    <w:rsid w:val="00EA3945"/>
    <w:rsid w:val="00EA51BD"/>
    <w:rsid w:val="00EA535D"/>
    <w:rsid w:val="00EA5F42"/>
    <w:rsid w:val="00EB4B5E"/>
    <w:rsid w:val="00EB594A"/>
    <w:rsid w:val="00EB6645"/>
    <w:rsid w:val="00EB75A7"/>
    <w:rsid w:val="00EC10FF"/>
    <w:rsid w:val="00EC1D03"/>
    <w:rsid w:val="00EC4644"/>
    <w:rsid w:val="00EC758C"/>
    <w:rsid w:val="00EC7D43"/>
    <w:rsid w:val="00ED1D43"/>
    <w:rsid w:val="00ED60C4"/>
    <w:rsid w:val="00ED6774"/>
    <w:rsid w:val="00EE1544"/>
    <w:rsid w:val="00EE4206"/>
    <w:rsid w:val="00EE50CC"/>
    <w:rsid w:val="00EE59C0"/>
    <w:rsid w:val="00EE5E1A"/>
    <w:rsid w:val="00EE653A"/>
    <w:rsid w:val="00EF0C6C"/>
    <w:rsid w:val="00EF1527"/>
    <w:rsid w:val="00EF2483"/>
    <w:rsid w:val="00EF3D3A"/>
    <w:rsid w:val="00EF4F5A"/>
    <w:rsid w:val="00EF5D66"/>
    <w:rsid w:val="00EF6502"/>
    <w:rsid w:val="00EF704A"/>
    <w:rsid w:val="00F010B7"/>
    <w:rsid w:val="00F013D5"/>
    <w:rsid w:val="00F01F69"/>
    <w:rsid w:val="00F029B3"/>
    <w:rsid w:val="00F034F7"/>
    <w:rsid w:val="00F039E1"/>
    <w:rsid w:val="00F05131"/>
    <w:rsid w:val="00F06178"/>
    <w:rsid w:val="00F061B5"/>
    <w:rsid w:val="00F06A24"/>
    <w:rsid w:val="00F10D95"/>
    <w:rsid w:val="00F14765"/>
    <w:rsid w:val="00F15705"/>
    <w:rsid w:val="00F15977"/>
    <w:rsid w:val="00F17621"/>
    <w:rsid w:val="00F206E4"/>
    <w:rsid w:val="00F220BB"/>
    <w:rsid w:val="00F22A48"/>
    <w:rsid w:val="00F238BF"/>
    <w:rsid w:val="00F24839"/>
    <w:rsid w:val="00F273B4"/>
    <w:rsid w:val="00F335B6"/>
    <w:rsid w:val="00F34241"/>
    <w:rsid w:val="00F34584"/>
    <w:rsid w:val="00F35E63"/>
    <w:rsid w:val="00F36871"/>
    <w:rsid w:val="00F37599"/>
    <w:rsid w:val="00F400AE"/>
    <w:rsid w:val="00F4101A"/>
    <w:rsid w:val="00F44782"/>
    <w:rsid w:val="00F45324"/>
    <w:rsid w:val="00F4541D"/>
    <w:rsid w:val="00F462C2"/>
    <w:rsid w:val="00F46B26"/>
    <w:rsid w:val="00F47F36"/>
    <w:rsid w:val="00F505A0"/>
    <w:rsid w:val="00F53653"/>
    <w:rsid w:val="00F5578B"/>
    <w:rsid w:val="00F56C92"/>
    <w:rsid w:val="00F60C1B"/>
    <w:rsid w:val="00F60E33"/>
    <w:rsid w:val="00F64A5B"/>
    <w:rsid w:val="00F65198"/>
    <w:rsid w:val="00F65DAE"/>
    <w:rsid w:val="00F70164"/>
    <w:rsid w:val="00F70765"/>
    <w:rsid w:val="00F7267B"/>
    <w:rsid w:val="00F73106"/>
    <w:rsid w:val="00F7405A"/>
    <w:rsid w:val="00F76CED"/>
    <w:rsid w:val="00F82709"/>
    <w:rsid w:val="00F924F5"/>
    <w:rsid w:val="00F94E2B"/>
    <w:rsid w:val="00F964CA"/>
    <w:rsid w:val="00F97B32"/>
    <w:rsid w:val="00FA13E2"/>
    <w:rsid w:val="00FA323A"/>
    <w:rsid w:val="00FA3D2F"/>
    <w:rsid w:val="00FA45B0"/>
    <w:rsid w:val="00FA4E30"/>
    <w:rsid w:val="00FA5204"/>
    <w:rsid w:val="00FB202E"/>
    <w:rsid w:val="00FB2C9E"/>
    <w:rsid w:val="00FB3872"/>
    <w:rsid w:val="00FB4FFC"/>
    <w:rsid w:val="00FB6A4D"/>
    <w:rsid w:val="00FC002D"/>
    <w:rsid w:val="00FC20BB"/>
    <w:rsid w:val="00FC24C4"/>
    <w:rsid w:val="00FC3A06"/>
    <w:rsid w:val="00FC433C"/>
    <w:rsid w:val="00FC45C6"/>
    <w:rsid w:val="00FC56E4"/>
    <w:rsid w:val="00FC71F2"/>
    <w:rsid w:val="00FD03A2"/>
    <w:rsid w:val="00FD1155"/>
    <w:rsid w:val="00FD5CD9"/>
    <w:rsid w:val="00FD6F6D"/>
    <w:rsid w:val="00FD7382"/>
    <w:rsid w:val="00FD7D15"/>
    <w:rsid w:val="00FE0803"/>
    <w:rsid w:val="00FE45EB"/>
    <w:rsid w:val="00FE4898"/>
    <w:rsid w:val="00FE4A8C"/>
    <w:rsid w:val="00FE6815"/>
    <w:rsid w:val="00FF1FDA"/>
    <w:rsid w:val="00FF2141"/>
    <w:rsid w:val="00FF2986"/>
    <w:rsid w:val="00FF2E3C"/>
    <w:rsid w:val="00FF35FA"/>
    <w:rsid w:val="00FF38C7"/>
    <w:rsid w:val="00FF5BE4"/>
    <w:rsid w:val="00FF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3A012"/>
  <w15:docId w15:val="{F54EEC23-8360-4B48-8A3A-EFF98EA3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E4"/>
    <w:pPr>
      <w:spacing w:after="120" w:line="259" w:lineRule="auto"/>
    </w:pPr>
    <w:rPr>
      <w:rFonts w:ascii="Segoe UI" w:eastAsia="Times New Roman" w:hAnsi="Segoe UI"/>
      <w:iCs/>
      <w:sz w:val="22"/>
      <w:szCs w:val="21"/>
      <w:lang w:val="en-AU" w:eastAsia="en-AU"/>
    </w:rPr>
  </w:style>
  <w:style w:type="paragraph" w:styleId="Heading1">
    <w:name w:val="heading 1"/>
    <w:next w:val="Normal"/>
    <w:link w:val="Heading1Char"/>
    <w:uiPriority w:val="2"/>
    <w:qFormat/>
    <w:rsid w:val="00CD68E4"/>
    <w:pPr>
      <w:jc w:val="center"/>
      <w:outlineLvl w:val="0"/>
    </w:pPr>
    <w:rPr>
      <w:rFonts w:ascii="Segoe UI" w:eastAsia="Times New Roman" w:hAnsi="Segoe UI" w:cs="Tahoma"/>
      <w:b/>
      <w:iCs/>
      <w:color w:val="808080" w:themeColor="background1" w:themeShade="80"/>
      <w:sz w:val="48"/>
      <w:szCs w:val="24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C29"/>
    <w:pPr>
      <w:keepNext/>
      <w:keepLines/>
      <w:pBdr>
        <w:bottom w:val="single" w:sz="24" w:space="1" w:color="auto"/>
      </w:pBdr>
      <w:spacing w:before="40" w:after="0" w:line="240" w:lineRule="auto"/>
      <w:jc w:val="center"/>
      <w:outlineLvl w:val="1"/>
    </w:pPr>
    <w:rPr>
      <w:rFonts w:eastAsiaTheme="majorEastAsia" w:cstheme="majorBidi"/>
      <w:b/>
      <w:iCs w:val="0"/>
      <w:color w:val="002060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3315"/>
    <w:pPr>
      <w:keepNext/>
      <w:keepLines/>
      <w:outlineLvl w:val="2"/>
    </w:pPr>
    <w:rPr>
      <w:rFonts w:eastAsiaTheme="majorEastAsia" w:cstheme="majorBidi"/>
      <w:b/>
      <w:iCs w:val="0"/>
      <w:smallCaps/>
      <w:color w:val="002060"/>
      <w:sz w:val="28"/>
      <w:szCs w:val="24"/>
    </w:rPr>
  </w:style>
  <w:style w:type="paragraph" w:styleId="Heading4">
    <w:name w:val="heading 4"/>
    <w:next w:val="Normal"/>
    <w:link w:val="Heading4Char"/>
    <w:uiPriority w:val="9"/>
    <w:unhideWhenUsed/>
    <w:rsid w:val="00CD68E4"/>
    <w:pPr>
      <w:keepNext/>
      <w:keepLines/>
      <w:spacing w:before="40" w:line="259" w:lineRule="auto"/>
      <w:outlineLvl w:val="3"/>
    </w:pPr>
    <w:rPr>
      <w:rFonts w:ascii="Segoe UI" w:eastAsiaTheme="majorEastAsia" w:hAnsi="Segoe UI" w:cstheme="majorBidi"/>
      <w:b/>
      <w:caps/>
      <w:color w:val="3366FF"/>
      <w:spacing w:val="20"/>
      <w:sz w:val="32"/>
      <w:szCs w:val="21"/>
      <w:lang w:val="en-AU" w:eastAsia="en-AU"/>
    </w:rPr>
  </w:style>
  <w:style w:type="paragraph" w:styleId="Heading5">
    <w:name w:val="heading 5"/>
    <w:next w:val="Normal"/>
    <w:link w:val="Heading5Char"/>
    <w:uiPriority w:val="9"/>
    <w:unhideWhenUsed/>
    <w:qFormat/>
    <w:rsid w:val="00FF5C0B"/>
    <w:pPr>
      <w:keepNext/>
      <w:keepLines/>
      <w:spacing w:after="160" w:line="259" w:lineRule="auto"/>
      <w:outlineLvl w:val="4"/>
    </w:pPr>
    <w:rPr>
      <w:rFonts w:ascii="Segoe UI" w:eastAsiaTheme="majorEastAsia" w:hAnsi="Segoe UI" w:cstheme="majorBidi"/>
      <w:b/>
      <w:iCs/>
      <w:smallCaps/>
      <w:color w:val="002060"/>
      <w:sz w:val="28"/>
      <w:szCs w:val="21"/>
      <w:lang w:val="en-AU" w:eastAsia="en-AU"/>
    </w:rPr>
  </w:style>
  <w:style w:type="paragraph" w:styleId="Heading6">
    <w:name w:val="heading 6"/>
    <w:basedOn w:val="Arrowlist"/>
    <w:next w:val="Normal"/>
    <w:link w:val="Heading6Char"/>
    <w:uiPriority w:val="9"/>
    <w:unhideWhenUsed/>
    <w:qFormat/>
    <w:rsid w:val="007D7BEC"/>
    <w:pPr>
      <w:numPr>
        <w:numId w:val="0"/>
      </w:numPr>
      <w:pBdr>
        <w:bottom w:val="single" w:sz="4" w:space="1" w:color="BFBFBF" w:themeColor="background1" w:themeShade="BF"/>
      </w:pBdr>
      <w:ind w:left="454" w:hanging="454"/>
      <w:outlineLvl w:val="5"/>
    </w:pPr>
    <w:rPr>
      <w:color w:val="808080" w:themeColor="background1" w:themeShade="80"/>
      <w:sz w:val="28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275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 w:val="0"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275"/>
    <w:pPr>
      <w:spacing w:before="240" w:after="60"/>
      <w:outlineLvl w:val="7"/>
    </w:pPr>
    <w:rPr>
      <w:rFonts w:eastAsiaTheme="majorEastAsia" w:cstheme="majorBidi"/>
      <w:i/>
      <w:iCs w:val="0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275"/>
    <w:pPr>
      <w:spacing w:before="240" w:after="60"/>
      <w:outlineLvl w:val="8"/>
    </w:pPr>
    <w:rPr>
      <w:rFonts w:ascii="Cambria" w:eastAsiaTheme="majorEastAsia" w:hAnsi="Cambr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CD68E4"/>
    <w:rPr>
      <w:rFonts w:ascii="Segoe UI" w:eastAsia="Times New Roman" w:hAnsi="Segoe UI" w:cs="Tahoma"/>
      <w:b/>
      <w:iCs/>
      <w:color w:val="808080" w:themeColor="background1" w:themeShade="80"/>
      <w:sz w:val="48"/>
      <w:szCs w:val="24"/>
      <w:lang w:val="en-AU" w:eastAsia="en-AU"/>
    </w:rPr>
  </w:style>
  <w:style w:type="paragraph" w:styleId="ListParagraph">
    <w:name w:val="List Paragraph"/>
    <w:aliases w:val="List - Bullets"/>
    <w:basedOn w:val="Normal"/>
    <w:link w:val="ListParagraphChar"/>
    <w:uiPriority w:val="34"/>
    <w:qFormat/>
    <w:rsid w:val="00474275"/>
    <w:pPr>
      <w:numPr>
        <w:numId w:val="14"/>
      </w:numPr>
    </w:pPr>
  </w:style>
  <w:style w:type="character" w:styleId="Hyperlink">
    <w:name w:val="Hyperlink"/>
    <w:uiPriority w:val="99"/>
    <w:unhideWhenUsed/>
    <w:rsid w:val="0081395D"/>
    <w:rPr>
      <w:color w:val="0000FF"/>
      <w:u w:val="single"/>
    </w:rPr>
  </w:style>
  <w:style w:type="character" w:customStyle="1" w:styleId="promotiondescription">
    <w:name w:val="promotion_description"/>
    <w:basedOn w:val="DefaultParagraphFont"/>
    <w:rsid w:val="00843573"/>
  </w:style>
  <w:style w:type="table" w:styleId="TableGrid">
    <w:name w:val="Table Grid"/>
    <w:basedOn w:val="TableNormal"/>
    <w:uiPriority w:val="59"/>
    <w:rsid w:val="000A78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M12">
    <w:name w:val="CM12"/>
    <w:basedOn w:val="Normal"/>
    <w:next w:val="Normal"/>
    <w:rsid w:val="009E60F3"/>
    <w:pPr>
      <w:widowControl w:val="0"/>
      <w:autoSpaceDE w:val="0"/>
      <w:autoSpaceDN w:val="0"/>
      <w:adjustRightInd w:val="0"/>
      <w:spacing w:line="240" w:lineRule="auto"/>
    </w:pPr>
    <w:rPr>
      <w:rFonts w:ascii="Gill Sans" w:eastAsia="PMingLiU" w:hAnsi="Gill Sans"/>
      <w:sz w:val="24"/>
      <w:szCs w:val="24"/>
      <w:lang w:val="en-US" w:eastAsia="zh-TW"/>
    </w:rPr>
  </w:style>
  <w:style w:type="paragraph" w:customStyle="1" w:styleId="Answers">
    <w:name w:val="Answers"/>
    <w:basedOn w:val="Normal"/>
    <w:qFormat/>
    <w:rsid w:val="00474275"/>
    <w:pPr>
      <w:spacing w:after="0" w:line="240" w:lineRule="auto"/>
    </w:pPr>
    <w:rPr>
      <w:i/>
    </w:rPr>
  </w:style>
  <w:style w:type="paragraph" w:customStyle="1" w:styleId="AAAQuestions">
    <w:name w:val="AAA Questions"/>
    <w:basedOn w:val="Normal"/>
    <w:link w:val="AAAQuestionsChar"/>
    <w:rsid w:val="00474275"/>
    <w:pPr>
      <w:spacing w:after="0" w:line="240" w:lineRule="auto"/>
    </w:pPr>
    <w:rPr>
      <w:b/>
      <w:szCs w:val="20"/>
      <w:lang w:val="en-GB" w:eastAsia="en-GB"/>
    </w:rPr>
  </w:style>
  <w:style w:type="character" w:customStyle="1" w:styleId="AAAQuestionsChar">
    <w:name w:val="AAA Questions Char"/>
    <w:link w:val="AAAQuestions"/>
    <w:rsid w:val="00474275"/>
    <w:rPr>
      <w:b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C63315"/>
    <w:rPr>
      <w:rFonts w:ascii="Segoe UI" w:eastAsiaTheme="majorEastAsia" w:hAnsi="Segoe UI" w:cstheme="majorBidi"/>
      <w:b/>
      <w:smallCaps/>
      <w:color w:val="002060"/>
      <w:sz w:val="28"/>
      <w:szCs w:val="24"/>
      <w:lang w:val="en-AU" w:eastAsia="en-A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74275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474275"/>
    <w:pPr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74275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665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652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CD68E4"/>
    <w:pPr>
      <w:keepLines/>
      <w:pBdr>
        <w:top w:val="single" w:sz="6" w:space="3" w:color="auto"/>
      </w:pBdr>
      <w:tabs>
        <w:tab w:val="center" w:pos="4320"/>
        <w:tab w:val="right" w:pos="8640"/>
      </w:tabs>
      <w:jc w:val="center"/>
    </w:pPr>
    <w:rPr>
      <w:rFonts w:ascii="Arial Black" w:hAnsi="Arial Black"/>
      <w:iCs w:val="0"/>
    </w:rPr>
  </w:style>
  <w:style w:type="character" w:customStyle="1" w:styleId="FooterChar">
    <w:name w:val="Footer Char"/>
    <w:basedOn w:val="DefaultParagraphFont"/>
    <w:link w:val="Footer"/>
    <w:rsid w:val="00CD68E4"/>
    <w:rPr>
      <w:rFonts w:ascii="Arial Black" w:eastAsia="Times New Roman" w:hAnsi="Arial Black"/>
      <w:iCs/>
      <w:sz w:val="22"/>
      <w:szCs w:val="21"/>
      <w:lang w:val="en-AU" w:eastAsia="en-AU"/>
    </w:rPr>
  </w:style>
  <w:style w:type="paragraph" w:customStyle="1" w:styleId="bulletlist1">
    <w:name w:val="bullet list 1"/>
    <w:basedOn w:val="Normal"/>
    <w:rsid w:val="0056015D"/>
    <w:pPr>
      <w:spacing w:line="240" w:lineRule="auto"/>
    </w:pPr>
    <w:rPr>
      <w:rFonts w:ascii="Palatino Linotype" w:hAnsi="Palatino Linotype"/>
      <w:sz w:val="20"/>
      <w:szCs w:val="24"/>
    </w:rPr>
  </w:style>
  <w:style w:type="paragraph" w:customStyle="1" w:styleId="Default">
    <w:name w:val="Default"/>
    <w:rsid w:val="00012A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3C29"/>
    <w:rPr>
      <w:rFonts w:ascii="Segoe UI" w:eastAsiaTheme="majorEastAsia" w:hAnsi="Segoe UI" w:cstheme="majorBidi"/>
      <w:b/>
      <w:color w:val="002060"/>
      <w:sz w:val="40"/>
      <w:szCs w:val="26"/>
      <w:lang w:val="en-AU" w:eastAsia="en-AU"/>
    </w:rPr>
  </w:style>
  <w:style w:type="paragraph" w:customStyle="1" w:styleId="Table">
    <w:name w:val="Table"/>
    <w:basedOn w:val="Normal"/>
    <w:rsid w:val="00A723B0"/>
    <w:pPr>
      <w:spacing w:after="0" w:line="240" w:lineRule="auto"/>
    </w:pPr>
    <w:rPr>
      <w:rFonts w:ascii="Franklin Gothic Book" w:hAnsi="Franklin Gothic Book"/>
      <w:szCs w:val="24"/>
    </w:rPr>
  </w:style>
  <w:style w:type="paragraph" w:customStyle="1" w:styleId="TableHeading">
    <w:name w:val="Table Heading"/>
    <w:basedOn w:val="Table"/>
    <w:rsid w:val="00A723B0"/>
    <w:rPr>
      <w:b/>
    </w:rPr>
  </w:style>
  <w:style w:type="numbering" w:customStyle="1" w:styleId="LGBullet1">
    <w:name w:val="LG Bullet 1"/>
    <w:basedOn w:val="NoList"/>
    <w:rsid w:val="00A723B0"/>
    <w:pPr>
      <w:numPr>
        <w:numId w:val="1"/>
      </w:numPr>
    </w:pPr>
  </w:style>
  <w:style w:type="paragraph" w:customStyle="1" w:styleId="BodyText1">
    <w:name w:val="Body Text1"/>
    <w:basedOn w:val="Normal"/>
    <w:rsid w:val="00FF1FDA"/>
    <w:pPr>
      <w:spacing w:after="240" w:line="320" w:lineRule="atLeast"/>
    </w:pPr>
    <w:rPr>
      <w:rFonts w:ascii="Palatino Linotype" w:hAnsi="Palatino Linotype"/>
      <w:sz w:val="20"/>
      <w:szCs w:val="24"/>
    </w:rPr>
  </w:style>
  <w:style w:type="paragraph" w:customStyle="1" w:styleId="tabletext">
    <w:name w:val="table text"/>
    <w:rsid w:val="00FF1FDA"/>
    <w:pPr>
      <w:spacing w:before="60" w:after="60"/>
    </w:pPr>
    <w:rPr>
      <w:rFonts w:ascii="Palatino Linotype" w:eastAsia="Times New Roman" w:hAnsi="Palatino Linotype"/>
      <w:sz w:val="16"/>
      <w:lang w:val="en-US" w:eastAsia="en-US"/>
    </w:rPr>
  </w:style>
  <w:style w:type="paragraph" w:customStyle="1" w:styleId="tableheading0">
    <w:name w:val="table heading"/>
    <w:basedOn w:val="tabletext"/>
    <w:rsid w:val="00FF1FDA"/>
    <w:pPr>
      <w:spacing w:before="120" w:after="120"/>
    </w:pPr>
    <w:rPr>
      <w:b/>
      <w:bCs/>
    </w:rPr>
  </w:style>
  <w:style w:type="paragraph" w:customStyle="1" w:styleId="tablebullets">
    <w:name w:val="table bullets"/>
    <w:basedOn w:val="tabletext"/>
    <w:autoRedefine/>
    <w:rsid w:val="00FF1FDA"/>
    <w:pPr>
      <w:spacing w:before="0" w:after="0"/>
    </w:pPr>
  </w:style>
  <w:style w:type="paragraph" w:customStyle="1" w:styleId="tablebullets2">
    <w:name w:val="table bullets 2"/>
    <w:basedOn w:val="tablebullets"/>
    <w:rsid w:val="00FF1FDA"/>
    <w:pPr>
      <w:numPr>
        <w:numId w:val="2"/>
      </w:numPr>
      <w:tabs>
        <w:tab w:val="clear" w:pos="360"/>
        <w:tab w:val="num" w:pos="757"/>
      </w:tabs>
      <w:ind w:left="737" w:hanging="340"/>
    </w:pPr>
  </w:style>
  <w:style w:type="table" w:styleId="LightGrid-Accent2">
    <w:name w:val="Light Grid Accent 2"/>
    <w:basedOn w:val="TableNormal"/>
    <w:uiPriority w:val="62"/>
    <w:rsid w:val="00B7189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BoldandItalics">
    <w:name w:val="Bold and Italics"/>
    <w:rsid w:val="00474275"/>
    <w:rPr>
      <w:b/>
      <w:i/>
      <w:u w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D68E4"/>
    <w:rPr>
      <w:rFonts w:ascii="Segoe UI" w:eastAsiaTheme="majorEastAsia" w:hAnsi="Segoe UI" w:cstheme="majorBidi"/>
      <w:b/>
      <w:caps/>
      <w:color w:val="3366FF"/>
      <w:spacing w:val="20"/>
      <w:sz w:val="32"/>
      <w:szCs w:val="21"/>
      <w:lang w:val="en-AU" w:eastAsia="en-AU"/>
    </w:rPr>
  </w:style>
  <w:style w:type="character" w:styleId="Strong">
    <w:name w:val="Strong"/>
    <w:basedOn w:val="DefaultParagraphFont"/>
    <w:uiPriority w:val="22"/>
    <w:qFormat/>
    <w:rsid w:val="00474275"/>
    <w:rPr>
      <w:b/>
      <w:bCs/>
    </w:rPr>
  </w:style>
  <w:style w:type="paragraph" w:styleId="NoSpacing">
    <w:name w:val="No Spacing"/>
    <w:basedOn w:val="Normal"/>
    <w:link w:val="NoSpacingChar"/>
    <w:uiPriority w:val="1"/>
    <w:unhideWhenUsed/>
    <w:qFormat/>
    <w:rsid w:val="00CD68E4"/>
    <w:pPr>
      <w:spacing w:after="0"/>
    </w:pPr>
    <w:rPr>
      <w:iCs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474275"/>
    <w:rPr>
      <w:rFonts w:ascii="Segoe UI" w:eastAsia="Times New Roman" w:hAnsi="Segoe UI"/>
      <w:iCs/>
      <w:sz w:val="22"/>
      <w:szCs w:val="21"/>
      <w:lang w:val="en-AU" w:eastAsia="en-AU"/>
    </w:rPr>
  </w:style>
  <w:style w:type="character" w:customStyle="1" w:styleId="ListParagraphChar">
    <w:name w:val="List Paragraph Char"/>
    <w:aliases w:val="List - Bullets Char"/>
    <w:basedOn w:val="DefaultParagraphFont"/>
    <w:link w:val="ListParagraph"/>
    <w:uiPriority w:val="34"/>
    <w:rsid w:val="00474275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AnswersItal">
    <w:name w:val="Answers Ital"/>
    <w:basedOn w:val="Normal"/>
    <w:link w:val="AnswersItalChar"/>
    <w:rsid w:val="00143428"/>
    <w:rPr>
      <w:i/>
    </w:rPr>
  </w:style>
  <w:style w:type="character" w:customStyle="1" w:styleId="AnswersItalChar">
    <w:name w:val="Answers Ital Char"/>
    <w:basedOn w:val="DefaultParagraphFont"/>
    <w:link w:val="AnswersItal"/>
    <w:rsid w:val="00143428"/>
    <w:rPr>
      <w:i/>
      <w:sz w:val="22"/>
      <w:szCs w:val="22"/>
      <w:lang w:val="en-AU" w:eastAsia="en-AU"/>
    </w:rPr>
  </w:style>
  <w:style w:type="paragraph" w:customStyle="1" w:styleId="AnswBullts">
    <w:name w:val="AnswBullts"/>
    <w:basedOn w:val="Normal"/>
    <w:link w:val="AnswBulltsChar"/>
    <w:rsid w:val="00143428"/>
    <w:pPr>
      <w:numPr>
        <w:numId w:val="3"/>
      </w:numPr>
    </w:pPr>
    <w:rPr>
      <w:i/>
      <w:spacing w:val="-2"/>
    </w:rPr>
  </w:style>
  <w:style w:type="character" w:customStyle="1" w:styleId="AnswBulltsChar">
    <w:name w:val="AnswBullts Char"/>
    <w:basedOn w:val="DefaultParagraphFont"/>
    <w:link w:val="AnswBullts"/>
    <w:rsid w:val="00143428"/>
    <w:rPr>
      <w:rFonts w:ascii="Segoe UI" w:eastAsia="Times New Roman" w:hAnsi="Segoe UI"/>
      <w:i/>
      <w:iCs/>
      <w:spacing w:val="-2"/>
      <w:sz w:val="22"/>
      <w:szCs w:val="21"/>
      <w:lang w:val="en-AU" w:eastAsia="en-AU"/>
    </w:rPr>
  </w:style>
  <w:style w:type="paragraph" w:customStyle="1" w:styleId="Nums">
    <w:name w:val="Nums"/>
    <w:basedOn w:val="NoSpacing"/>
    <w:link w:val="NumsChar"/>
    <w:rsid w:val="00143428"/>
    <w:pPr>
      <w:numPr>
        <w:numId w:val="4"/>
      </w:numPr>
      <w:spacing w:after="100"/>
    </w:pPr>
    <w:rPr>
      <w:b/>
    </w:rPr>
  </w:style>
  <w:style w:type="character" w:customStyle="1" w:styleId="NumsChar">
    <w:name w:val="Nums Char"/>
    <w:basedOn w:val="NoSpacingChar"/>
    <w:link w:val="Nums"/>
    <w:rsid w:val="00143428"/>
    <w:rPr>
      <w:rFonts w:ascii="Segoe UI" w:eastAsia="Times New Roman" w:hAnsi="Segoe UI"/>
      <w:b/>
      <w:iCs w:val="0"/>
      <w:sz w:val="22"/>
      <w:szCs w:val="21"/>
      <w:lang w:val="en-AU" w:eastAsia="en-AU"/>
    </w:rPr>
  </w:style>
  <w:style w:type="paragraph" w:customStyle="1" w:styleId="Ansbul2">
    <w:name w:val="Ansbul2"/>
    <w:basedOn w:val="AnswBullts"/>
    <w:link w:val="Ansbul2Char"/>
    <w:rsid w:val="00143428"/>
    <w:pPr>
      <w:numPr>
        <w:ilvl w:val="2"/>
        <w:numId w:val="5"/>
      </w:numPr>
    </w:pPr>
  </w:style>
  <w:style w:type="character" w:customStyle="1" w:styleId="Ansbul2Char">
    <w:name w:val="Ansbul2 Char"/>
    <w:basedOn w:val="AnswBulltsChar"/>
    <w:link w:val="Ansbul2"/>
    <w:rsid w:val="00143428"/>
    <w:rPr>
      <w:rFonts w:ascii="Segoe UI" w:eastAsia="Times New Roman" w:hAnsi="Segoe UI"/>
      <w:i/>
      <w:iCs/>
      <w:spacing w:val="-2"/>
      <w:sz w:val="22"/>
      <w:szCs w:val="21"/>
      <w:lang w:val="en-AU" w:eastAsia="en-AU"/>
    </w:rPr>
  </w:style>
  <w:style w:type="paragraph" w:customStyle="1" w:styleId="ansbulind">
    <w:name w:val="ansbulind"/>
    <w:basedOn w:val="AnswBullts"/>
    <w:link w:val="ansbulindChar"/>
    <w:rsid w:val="00143428"/>
    <w:pPr>
      <w:numPr>
        <w:numId w:val="0"/>
      </w:numPr>
      <w:ind w:left="1996"/>
    </w:pPr>
  </w:style>
  <w:style w:type="character" w:customStyle="1" w:styleId="ansbulindChar">
    <w:name w:val="ansbulind Char"/>
    <w:basedOn w:val="AnswBulltsChar"/>
    <w:link w:val="ansbulind"/>
    <w:rsid w:val="00143428"/>
    <w:rPr>
      <w:rFonts w:ascii="Segoe UI" w:eastAsia="Times New Roman" w:hAnsi="Segoe UI"/>
      <w:i/>
      <w:iCs/>
      <w:spacing w:val="-2"/>
      <w:sz w:val="22"/>
      <w:szCs w:val="22"/>
      <w:lang w:val="en-AU" w:eastAsia="en-US"/>
    </w:rPr>
  </w:style>
  <w:style w:type="paragraph" w:customStyle="1" w:styleId="Boldtight">
    <w:name w:val="Boldtight"/>
    <w:basedOn w:val="Normal"/>
    <w:link w:val="BoldtightChar"/>
    <w:rsid w:val="00143428"/>
    <w:pPr>
      <w:spacing w:after="0" w:line="240" w:lineRule="auto"/>
    </w:pPr>
    <w:rPr>
      <w:rFonts w:asciiTheme="minorHAnsi" w:eastAsiaTheme="minorEastAsia" w:hAnsiTheme="minorHAnsi" w:cstheme="minorHAnsi"/>
      <w:b/>
      <w:lang w:val="en-US"/>
    </w:rPr>
  </w:style>
  <w:style w:type="character" w:customStyle="1" w:styleId="BoldtightChar">
    <w:name w:val="Boldtight Char"/>
    <w:basedOn w:val="DefaultParagraphFont"/>
    <w:link w:val="Boldtight"/>
    <w:rsid w:val="00143428"/>
    <w:rPr>
      <w:rFonts w:asciiTheme="minorHAnsi" w:eastAsiaTheme="minorEastAsia" w:hAnsiTheme="minorHAnsi" w:cstheme="minorHAnsi"/>
      <w:b/>
      <w:sz w:val="22"/>
      <w:szCs w:val="22"/>
      <w:lang w:val="en-US" w:eastAsia="en-AU"/>
    </w:rPr>
  </w:style>
  <w:style w:type="paragraph" w:customStyle="1" w:styleId="Bullets">
    <w:name w:val="Bullets"/>
    <w:basedOn w:val="Normal"/>
    <w:link w:val="BulletsChar"/>
    <w:uiPriority w:val="9"/>
    <w:rsid w:val="00474275"/>
    <w:pPr>
      <w:numPr>
        <w:numId w:val="10"/>
      </w:numPr>
    </w:pPr>
  </w:style>
  <w:style w:type="character" w:customStyle="1" w:styleId="BulletsChar">
    <w:name w:val="Bullets Char"/>
    <w:basedOn w:val="DefaultParagraphFont"/>
    <w:link w:val="Bullets"/>
    <w:uiPriority w:val="9"/>
    <w:rsid w:val="00474275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Bullets2">
    <w:name w:val="Bullets2"/>
    <w:basedOn w:val="Bullets"/>
    <w:link w:val="Bullets2Char"/>
    <w:uiPriority w:val="9"/>
    <w:rsid w:val="00474275"/>
    <w:pPr>
      <w:numPr>
        <w:ilvl w:val="1"/>
        <w:numId w:val="6"/>
      </w:numPr>
      <w:ind w:left="2061"/>
    </w:pPr>
    <w:rPr>
      <w:rFonts w:cstheme="minorHAnsi"/>
    </w:rPr>
  </w:style>
  <w:style w:type="paragraph" w:customStyle="1" w:styleId="quesnums">
    <w:name w:val="ques nums"/>
    <w:basedOn w:val="Nums"/>
    <w:link w:val="quesnumsChar"/>
    <w:rsid w:val="00143428"/>
    <w:pPr>
      <w:numPr>
        <w:numId w:val="0"/>
      </w:numPr>
    </w:pPr>
    <w:rPr>
      <w:color w:val="C00000"/>
    </w:rPr>
  </w:style>
  <w:style w:type="character" w:customStyle="1" w:styleId="quesnumsChar">
    <w:name w:val="ques nums Char"/>
    <w:basedOn w:val="NumsChar"/>
    <w:link w:val="quesnums"/>
    <w:rsid w:val="00143428"/>
    <w:rPr>
      <w:rFonts w:ascii="Segoe UI" w:eastAsia="Times New Roman" w:hAnsi="Segoe UI"/>
      <w:b/>
      <w:iCs/>
      <w:color w:val="C00000"/>
      <w:sz w:val="22"/>
      <w:szCs w:val="22"/>
      <w:lang w:val="en-US" w:eastAsia="en-US" w:bidi="ar-SA"/>
    </w:rPr>
  </w:style>
  <w:style w:type="paragraph" w:customStyle="1" w:styleId="NormalBold">
    <w:name w:val="Normal Bold"/>
    <w:basedOn w:val="NoSpacing"/>
    <w:link w:val="NormalBoldChar"/>
    <w:rsid w:val="00474275"/>
    <w:pPr>
      <w:spacing w:after="240"/>
    </w:pPr>
    <w:rPr>
      <w:rFonts w:eastAsiaTheme="minorEastAsia" w:cs="Calibri"/>
      <w:b/>
    </w:rPr>
  </w:style>
  <w:style w:type="character" w:customStyle="1" w:styleId="NormalBoldChar">
    <w:name w:val="Normal Bold Char"/>
    <w:basedOn w:val="NoSpacingChar"/>
    <w:link w:val="NormalBold"/>
    <w:rsid w:val="00474275"/>
    <w:rPr>
      <w:rFonts w:ascii="Segoe UI" w:eastAsiaTheme="minorEastAsia" w:hAnsi="Segoe UI" w:cs="Calibri"/>
      <w:b/>
      <w:iCs/>
      <w:sz w:val="22"/>
      <w:szCs w:val="22"/>
      <w:lang w:val="en-US" w:eastAsia="en-AU"/>
    </w:rPr>
  </w:style>
  <w:style w:type="paragraph" w:customStyle="1" w:styleId="Bul3BldTight">
    <w:name w:val="Bul3BldTight"/>
    <w:basedOn w:val="Bullet3Bold"/>
    <w:link w:val="Bul3BldTightChar"/>
    <w:rsid w:val="00474275"/>
    <w:pPr>
      <w:spacing w:after="0"/>
    </w:pPr>
  </w:style>
  <w:style w:type="character" w:customStyle="1" w:styleId="Bul3BldTightChar">
    <w:name w:val="Bul3BldTight Char"/>
    <w:basedOn w:val="Bullet3BoldChar"/>
    <w:link w:val="Bul3BldTight"/>
    <w:rsid w:val="00474275"/>
    <w:rPr>
      <w:rFonts w:ascii="Segoe UI" w:eastAsia="Times New Roman" w:hAnsi="Segoe UI"/>
      <w:b/>
      <w:iCs/>
      <w:sz w:val="22"/>
      <w:szCs w:val="22"/>
      <w:lang w:val="en-AU" w:eastAsia="en-AU"/>
    </w:rPr>
  </w:style>
  <w:style w:type="paragraph" w:customStyle="1" w:styleId="numers">
    <w:name w:val="numers"/>
    <w:basedOn w:val="Normal"/>
    <w:link w:val="numersChar"/>
    <w:rsid w:val="007D7BEC"/>
    <w:pPr>
      <w:numPr>
        <w:numId w:val="22"/>
      </w:numPr>
    </w:pPr>
  </w:style>
  <w:style w:type="character" w:customStyle="1" w:styleId="numersChar">
    <w:name w:val="numers Char"/>
    <w:basedOn w:val="BulletsChar"/>
    <w:link w:val="numers"/>
    <w:rsid w:val="007D7BEC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Objective">
    <w:name w:val="Objective"/>
    <w:basedOn w:val="Normal"/>
    <w:link w:val="ObjectiveChar"/>
    <w:rsid w:val="00143428"/>
    <w:pPr>
      <w:spacing w:after="0" w:line="240" w:lineRule="auto"/>
    </w:pPr>
  </w:style>
  <w:style w:type="character" w:customStyle="1" w:styleId="ObjectiveChar">
    <w:name w:val="Objective Char"/>
    <w:basedOn w:val="DefaultParagraphFont"/>
    <w:link w:val="Objective"/>
    <w:rsid w:val="00143428"/>
    <w:rPr>
      <w:sz w:val="22"/>
      <w:szCs w:val="22"/>
      <w:lang w:val="en-AU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5B8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5B85"/>
    <w:rPr>
      <w:sz w:val="22"/>
      <w:szCs w:val="22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B85"/>
    <w:rPr>
      <w:rFonts w:ascii="Tahoma" w:hAnsi="Tahoma" w:cs="Tahoma"/>
      <w:sz w:val="16"/>
      <w:szCs w:val="16"/>
      <w:lang w:val="en-AU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7D7BEC"/>
    <w:rPr>
      <w:rFonts w:ascii="Segoe UI" w:eastAsia="Times New Roman" w:hAnsi="Segoe UI"/>
      <w:iCs/>
      <w:color w:val="808080" w:themeColor="background1" w:themeShade="80"/>
      <w:sz w:val="28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275"/>
    <w:rPr>
      <w:rFonts w:ascii="Cambria" w:eastAsiaTheme="majorEastAsia" w:hAnsi="Cambria" w:cstheme="majorBidi"/>
      <w:i/>
      <w:iCs/>
      <w:color w:val="404040"/>
      <w:sz w:val="22"/>
      <w:szCs w:val="22"/>
      <w:lang w:val="en-AU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275"/>
    <w:rPr>
      <w:rFonts w:eastAsiaTheme="majorEastAsia" w:cstheme="majorBidi"/>
      <w:i/>
      <w:iCs/>
      <w:sz w:val="24"/>
      <w:szCs w:val="24"/>
      <w:lang w:val="en-AU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275"/>
    <w:rPr>
      <w:rFonts w:ascii="Cambria" w:eastAsiaTheme="majorEastAsia" w:hAnsi="Cambria" w:cstheme="majorBidi"/>
      <w:sz w:val="22"/>
      <w:szCs w:val="22"/>
      <w:lang w:val="en-AU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4275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7"/>
    <w:rsid w:val="00474275"/>
    <w:pPr>
      <w:framePr w:wrap="around" w:vAnchor="text" w:hAnchor="text" w:y="1"/>
      <w:spacing w:after="300" w:line="240" w:lineRule="auto"/>
      <w:contextualSpacing/>
    </w:pPr>
    <w:rPr>
      <w:rFonts w:eastAsiaTheme="majorEastAsia" w:cstheme="majorBidi"/>
      <w:color w:val="C00000"/>
      <w:spacing w:val="5"/>
      <w:kern w:val="28"/>
      <w:sz w:val="52"/>
      <w:szCs w:val="52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7"/>
    <w:rsid w:val="00474275"/>
    <w:rPr>
      <w:rFonts w:eastAsiaTheme="majorEastAsia" w:cstheme="majorBidi"/>
      <w:color w:val="C00000"/>
      <w:spacing w:val="5"/>
      <w:kern w:val="28"/>
      <w:sz w:val="52"/>
      <w:szCs w:val="52"/>
    </w:rPr>
  </w:style>
  <w:style w:type="character" w:styleId="Emphasis">
    <w:name w:val="Emphasis"/>
    <w:basedOn w:val="DefaultParagraphFont"/>
    <w:qFormat/>
    <w:rsid w:val="00CD68E4"/>
    <w:rPr>
      <w:i/>
    </w:rPr>
  </w:style>
  <w:style w:type="paragraph" w:styleId="Quote">
    <w:name w:val="Quote"/>
    <w:basedOn w:val="Normal"/>
    <w:next w:val="Normal"/>
    <w:link w:val="QuoteChar"/>
    <w:uiPriority w:val="29"/>
    <w:rsid w:val="00474275"/>
    <w:rPr>
      <w:i/>
      <w:iCs w:val="0"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474275"/>
    <w:rPr>
      <w:i/>
      <w:iCs/>
      <w:color w:val="000000"/>
      <w:sz w:val="22"/>
      <w:szCs w:val="22"/>
      <w:lang w:val="en-AU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275"/>
    <w:pPr>
      <w:outlineLvl w:val="9"/>
    </w:pPr>
  </w:style>
  <w:style w:type="paragraph" w:customStyle="1" w:styleId="Page1">
    <w:name w:val="Page1"/>
    <w:basedOn w:val="Normal"/>
    <w:link w:val="Page1Char"/>
    <w:rsid w:val="00474275"/>
    <w:pPr>
      <w:jc w:val="right"/>
    </w:pPr>
    <w:rPr>
      <w:b/>
      <w:color w:val="C61002"/>
      <w:sz w:val="86"/>
      <w:szCs w:val="86"/>
    </w:rPr>
  </w:style>
  <w:style w:type="character" w:customStyle="1" w:styleId="Page1Char">
    <w:name w:val="Page1 Char"/>
    <w:basedOn w:val="DefaultParagraphFont"/>
    <w:link w:val="Page1"/>
    <w:rsid w:val="00474275"/>
    <w:rPr>
      <w:b/>
      <w:color w:val="C61002"/>
      <w:sz w:val="86"/>
      <w:szCs w:val="86"/>
      <w:lang w:val="en-AU" w:eastAsia="en-US"/>
    </w:rPr>
  </w:style>
  <w:style w:type="paragraph" w:customStyle="1" w:styleId="BulletedPoints">
    <w:name w:val="Bulleted Points"/>
    <w:basedOn w:val="Normal"/>
    <w:link w:val="BulletedPointsChar"/>
    <w:rsid w:val="00474275"/>
    <w:rPr>
      <w:lang w:val="en-GB" w:bidi="en-US"/>
    </w:rPr>
  </w:style>
  <w:style w:type="character" w:customStyle="1" w:styleId="BulletedPointsChar">
    <w:name w:val="Bulleted Points Char"/>
    <w:basedOn w:val="DefaultParagraphFont"/>
    <w:link w:val="BulletedPoints"/>
    <w:rsid w:val="00474275"/>
    <w:rPr>
      <w:rFonts w:eastAsia="Times New Roman"/>
      <w:sz w:val="22"/>
      <w:szCs w:val="22"/>
      <w:lang w:eastAsia="en-US" w:bidi="en-US"/>
    </w:rPr>
  </w:style>
  <w:style w:type="character" w:customStyle="1" w:styleId="H3Character">
    <w:name w:val="H3 Character"/>
    <w:basedOn w:val="DefaultParagraphFont"/>
    <w:rsid w:val="00474275"/>
    <w:rPr>
      <w:b/>
      <w:bCs/>
      <w:smallCaps/>
    </w:rPr>
  </w:style>
  <w:style w:type="paragraph" w:customStyle="1" w:styleId="h1workbookgrey">
    <w:name w:val="h1workbookgrey"/>
    <w:basedOn w:val="Heading1"/>
    <w:link w:val="h1workbookgreyChar"/>
    <w:rsid w:val="00474275"/>
    <w:pPr>
      <w:shd w:val="clear" w:color="auto" w:fill="E6E6E6"/>
      <w:spacing w:before="240" w:after="60"/>
    </w:pPr>
    <w:rPr>
      <w:rFonts w:ascii="Arial" w:hAnsi="Arial" w:cs="Arial"/>
      <w:color w:val="auto"/>
      <w:kern w:val="32"/>
      <w:sz w:val="22"/>
      <w:szCs w:val="22"/>
      <w:lang w:val="en-US"/>
    </w:rPr>
  </w:style>
  <w:style w:type="character" w:customStyle="1" w:styleId="h1workbookgreyChar">
    <w:name w:val="h1workbookgrey Char"/>
    <w:basedOn w:val="DefaultParagraphFont"/>
    <w:link w:val="h1workbookgrey"/>
    <w:rsid w:val="00474275"/>
    <w:rPr>
      <w:rFonts w:ascii="Arial" w:hAnsi="Arial" w:cs="Arial"/>
      <w:b/>
      <w:bCs/>
      <w:kern w:val="32"/>
      <w:sz w:val="22"/>
      <w:szCs w:val="22"/>
      <w:shd w:val="clear" w:color="auto" w:fill="E6E6E6"/>
      <w:lang w:val="en-US"/>
    </w:rPr>
  </w:style>
  <w:style w:type="paragraph" w:customStyle="1" w:styleId="Numbers">
    <w:name w:val="Numbers"/>
    <w:basedOn w:val="Bullets"/>
    <w:link w:val="NumbersChar"/>
    <w:rsid w:val="00474275"/>
    <w:pPr>
      <w:numPr>
        <w:numId w:val="0"/>
      </w:numPr>
    </w:pPr>
    <w:rPr>
      <w:szCs w:val="23"/>
    </w:rPr>
  </w:style>
  <w:style w:type="character" w:customStyle="1" w:styleId="NumbersChar">
    <w:name w:val="Numbers Char"/>
    <w:basedOn w:val="BulletsChar"/>
    <w:link w:val="Numbers"/>
    <w:rsid w:val="00474275"/>
    <w:rPr>
      <w:rFonts w:ascii="Segoe UI" w:eastAsia="Times New Roman" w:hAnsi="Segoe UI"/>
      <w:iCs/>
      <w:sz w:val="22"/>
      <w:szCs w:val="23"/>
      <w:lang w:val="en-AU" w:eastAsia="en-US"/>
    </w:rPr>
  </w:style>
  <w:style w:type="character" w:customStyle="1" w:styleId="Bullets2Char">
    <w:name w:val="Bullets2 Char"/>
    <w:basedOn w:val="BulletsChar"/>
    <w:link w:val="Bullets2"/>
    <w:uiPriority w:val="9"/>
    <w:rsid w:val="00474275"/>
    <w:rPr>
      <w:rFonts w:ascii="Segoe UI" w:eastAsia="Times New Roman" w:hAnsi="Segoe UI" w:cstheme="minorHAnsi"/>
      <w:iCs/>
      <w:sz w:val="22"/>
      <w:szCs w:val="21"/>
      <w:lang w:val="en-AU" w:eastAsia="en-AU"/>
    </w:rPr>
  </w:style>
  <w:style w:type="paragraph" w:customStyle="1" w:styleId="Paraindent">
    <w:name w:val="Para indent"/>
    <w:basedOn w:val="Bullets"/>
    <w:link w:val="ParaindentChar"/>
    <w:qFormat/>
    <w:rsid w:val="007D7BEC"/>
    <w:pPr>
      <w:numPr>
        <w:numId w:val="0"/>
      </w:numPr>
      <w:ind w:left="680"/>
    </w:pPr>
  </w:style>
  <w:style w:type="character" w:customStyle="1" w:styleId="ParaindentChar">
    <w:name w:val="Para indent Char"/>
    <w:basedOn w:val="BulletsChar"/>
    <w:link w:val="Paraindent"/>
    <w:rsid w:val="007D7BEC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NUmber10">
    <w:name w:val="NUmber1.0"/>
    <w:basedOn w:val="Normal"/>
    <w:link w:val="NUmber10Char"/>
    <w:rsid w:val="00474275"/>
    <w:rPr>
      <w:b/>
    </w:rPr>
  </w:style>
  <w:style w:type="character" w:customStyle="1" w:styleId="NUmber10Char">
    <w:name w:val="NUmber1.0 Char"/>
    <w:basedOn w:val="DefaultParagraphFont"/>
    <w:link w:val="NUmber10"/>
    <w:rsid w:val="00474275"/>
    <w:rPr>
      <w:b/>
      <w:sz w:val="22"/>
      <w:szCs w:val="22"/>
      <w:lang w:val="en-AU" w:eastAsia="en-US"/>
    </w:rPr>
  </w:style>
  <w:style w:type="paragraph" w:customStyle="1" w:styleId="NUmber11">
    <w:name w:val="NUmber1.1"/>
    <w:basedOn w:val="Normal"/>
    <w:link w:val="NUmber11Char"/>
    <w:rsid w:val="00474275"/>
    <w:pPr>
      <w:numPr>
        <w:ilvl w:val="1"/>
        <w:numId w:val="7"/>
      </w:numPr>
      <w:ind w:left="1283" w:hanging="432"/>
    </w:pPr>
  </w:style>
  <w:style w:type="character" w:customStyle="1" w:styleId="NUmber11Char">
    <w:name w:val="NUmber1.1 Char"/>
    <w:basedOn w:val="DefaultParagraphFont"/>
    <w:link w:val="NUmber11"/>
    <w:rsid w:val="00474275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NumIndent">
    <w:name w:val="NumIndent"/>
    <w:basedOn w:val="NUmber11"/>
    <w:link w:val="NumIndentChar"/>
    <w:rsid w:val="00474275"/>
    <w:pPr>
      <w:numPr>
        <w:ilvl w:val="0"/>
        <w:numId w:val="0"/>
      </w:numPr>
      <w:ind w:left="1283"/>
    </w:pPr>
  </w:style>
  <w:style w:type="character" w:customStyle="1" w:styleId="NumIndentChar">
    <w:name w:val="NumIndent Char"/>
    <w:basedOn w:val="NUmber11Char"/>
    <w:link w:val="NumIndent"/>
    <w:rsid w:val="00474275"/>
    <w:rPr>
      <w:rFonts w:ascii="Segoe UI" w:eastAsia="Times New Roman" w:hAnsi="Segoe UI"/>
      <w:iCs/>
      <w:sz w:val="22"/>
      <w:szCs w:val="22"/>
      <w:lang w:val="en-AU" w:eastAsia="en-US"/>
    </w:rPr>
  </w:style>
  <w:style w:type="paragraph" w:customStyle="1" w:styleId="BulletBold">
    <w:name w:val="Bullet Bold"/>
    <w:basedOn w:val="Bullets"/>
    <w:link w:val="BulletBoldChar"/>
    <w:rsid w:val="00474275"/>
    <w:pPr>
      <w:numPr>
        <w:numId w:val="0"/>
      </w:numPr>
    </w:pPr>
    <w:rPr>
      <w:b/>
    </w:rPr>
  </w:style>
  <w:style w:type="character" w:customStyle="1" w:styleId="BulletBoldChar">
    <w:name w:val="Bullet Bold Char"/>
    <w:basedOn w:val="BulletsChar"/>
    <w:link w:val="BulletBold"/>
    <w:rsid w:val="00474275"/>
    <w:rPr>
      <w:rFonts w:ascii="Segoe UI" w:eastAsia="Times New Roman" w:hAnsi="Segoe UI"/>
      <w:b/>
      <w:iCs/>
      <w:sz w:val="22"/>
      <w:szCs w:val="22"/>
      <w:lang w:val="en-AU" w:eastAsia="en-US"/>
    </w:rPr>
  </w:style>
  <w:style w:type="paragraph" w:customStyle="1" w:styleId="Bull2Ind">
    <w:name w:val="Bull2 Ind"/>
    <w:basedOn w:val="Bullets2"/>
    <w:link w:val="Bull2IndChar"/>
    <w:rsid w:val="00474275"/>
    <w:pPr>
      <w:numPr>
        <w:ilvl w:val="0"/>
        <w:numId w:val="0"/>
      </w:numPr>
      <w:ind w:left="2061"/>
    </w:pPr>
  </w:style>
  <w:style w:type="character" w:customStyle="1" w:styleId="Bull2IndChar">
    <w:name w:val="Bull2 Ind Char"/>
    <w:basedOn w:val="Bullets2Char"/>
    <w:link w:val="Bull2Ind"/>
    <w:rsid w:val="00474275"/>
    <w:rPr>
      <w:rFonts w:ascii="Segoe UI" w:eastAsia="Times New Roman" w:hAnsi="Segoe UI" w:cstheme="minorHAnsi"/>
      <w:iCs/>
      <w:sz w:val="22"/>
      <w:szCs w:val="22"/>
      <w:lang w:val="en-AU" w:eastAsia="en-AU"/>
    </w:rPr>
  </w:style>
  <w:style w:type="paragraph" w:customStyle="1" w:styleId="Bull2Bold">
    <w:name w:val="Bull2Bold"/>
    <w:basedOn w:val="Bullets2"/>
    <w:link w:val="Bull2BoldChar"/>
    <w:rsid w:val="00474275"/>
    <w:pPr>
      <w:numPr>
        <w:ilvl w:val="0"/>
        <w:numId w:val="0"/>
      </w:numPr>
    </w:pPr>
    <w:rPr>
      <w:b/>
    </w:rPr>
  </w:style>
  <w:style w:type="character" w:customStyle="1" w:styleId="Bull2BoldChar">
    <w:name w:val="Bull2Bold Char"/>
    <w:basedOn w:val="Bullets2Char"/>
    <w:link w:val="Bull2Bold"/>
    <w:rsid w:val="00474275"/>
    <w:rPr>
      <w:rFonts w:ascii="Segoe UI" w:eastAsia="Times New Roman" w:hAnsi="Segoe UI" w:cstheme="minorHAnsi"/>
      <w:b/>
      <w:iCs/>
      <w:sz w:val="22"/>
      <w:szCs w:val="22"/>
      <w:lang w:val="en-AU" w:eastAsia="en-AU"/>
    </w:rPr>
  </w:style>
  <w:style w:type="paragraph" w:customStyle="1" w:styleId="Bullet3">
    <w:name w:val="Bullet3"/>
    <w:basedOn w:val="ListParagraph"/>
    <w:link w:val="Bullet3Char1"/>
    <w:uiPriority w:val="8"/>
    <w:rsid w:val="00474275"/>
    <w:pPr>
      <w:numPr>
        <w:ilvl w:val="2"/>
        <w:numId w:val="8"/>
      </w:numPr>
      <w:ind w:left="2912"/>
    </w:pPr>
  </w:style>
  <w:style w:type="character" w:customStyle="1" w:styleId="Bullet3Char1">
    <w:name w:val="Bullet3 Char1"/>
    <w:basedOn w:val="ListParagraphChar"/>
    <w:link w:val="Bullet3"/>
    <w:uiPriority w:val="8"/>
    <w:rsid w:val="00474275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Bullet3Bold">
    <w:name w:val="Bullet3Bold"/>
    <w:basedOn w:val="Bullet3"/>
    <w:link w:val="Bullet3BoldChar"/>
    <w:rsid w:val="00474275"/>
    <w:pPr>
      <w:numPr>
        <w:ilvl w:val="0"/>
        <w:numId w:val="0"/>
      </w:numPr>
    </w:pPr>
    <w:rPr>
      <w:b/>
    </w:rPr>
  </w:style>
  <w:style w:type="character" w:customStyle="1" w:styleId="Bullet3BoldChar">
    <w:name w:val="Bullet3Bold Char"/>
    <w:basedOn w:val="Bullet3Char1"/>
    <w:link w:val="Bullet3Bold"/>
    <w:rsid w:val="00474275"/>
    <w:rPr>
      <w:rFonts w:ascii="Segoe UI" w:eastAsia="Times New Roman" w:hAnsi="Segoe UI"/>
      <w:b/>
      <w:iCs/>
      <w:sz w:val="22"/>
      <w:szCs w:val="22"/>
      <w:lang w:val="en-AU" w:eastAsia="en-AU"/>
    </w:rPr>
  </w:style>
  <w:style w:type="paragraph" w:customStyle="1" w:styleId="Bullet3ind">
    <w:name w:val="Bullet3 ind"/>
    <w:basedOn w:val="Bullet3"/>
    <w:link w:val="Bullet3indChar"/>
    <w:rsid w:val="00474275"/>
    <w:pPr>
      <w:numPr>
        <w:ilvl w:val="0"/>
        <w:numId w:val="0"/>
      </w:numPr>
      <w:ind w:left="2912"/>
    </w:pPr>
  </w:style>
  <w:style w:type="character" w:customStyle="1" w:styleId="Bullet3indChar">
    <w:name w:val="Bullet3 ind Char"/>
    <w:basedOn w:val="Bullet3Char1"/>
    <w:link w:val="Bullet3ind"/>
    <w:rsid w:val="00474275"/>
    <w:rPr>
      <w:rFonts w:ascii="Segoe UI" w:eastAsia="Times New Roman" w:hAnsi="Segoe UI"/>
      <w:iCs/>
      <w:sz w:val="22"/>
      <w:szCs w:val="22"/>
      <w:lang w:val="en-AU" w:eastAsia="en-AU"/>
    </w:rPr>
  </w:style>
  <w:style w:type="paragraph" w:customStyle="1" w:styleId="BulBoldTight">
    <w:name w:val="BulBoldTight"/>
    <w:basedOn w:val="BulletBold"/>
    <w:link w:val="BulBoldTightChar"/>
    <w:rsid w:val="00474275"/>
    <w:pPr>
      <w:spacing w:after="0"/>
    </w:pPr>
  </w:style>
  <w:style w:type="character" w:customStyle="1" w:styleId="BulBoldTightChar">
    <w:name w:val="BulBoldTight Char"/>
    <w:basedOn w:val="BulletBoldChar"/>
    <w:link w:val="BulBoldTight"/>
    <w:rsid w:val="00474275"/>
    <w:rPr>
      <w:rFonts w:ascii="Segoe UI" w:eastAsia="Times New Roman" w:hAnsi="Segoe UI"/>
      <w:b/>
      <w:iCs/>
      <w:sz w:val="22"/>
      <w:szCs w:val="22"/>
      <w:lang w:val="en-AU" w:eastAsia="en-AU"/>
    </w:rPr>
  </w:style>
  <w:style w:type="paragraph" w:customStyle="1" w:styleId="Bull2BldTight">
    <w:name w:val="Bull2BldTight"/>
    <w:basedOn w:val="Bull2Bold"/>
    <w:link w:val="Bull2BldTightChar"/>
    <w:rsid w:val="00474275"/>
    <w:pPr>
      <w:spacing w:after="0"/>
    </w:pPr>
  </w:style>
  <w:style w:type="character" w:customStyle="1" w:styleId="Bull2BldTightChar">
    <w:name w:val="Bull2BldTight Char"/>
    <w:basedOn w:val="Bull2BoldChar"/>
    <w:link w:val="Bull2BldTight"/>
    <w:rsid w:val="00474275"/>
    <w:rPr>
      <w:rFonts w:ascii="Segoe UI" w:eastAsia="Times New Roman" w:hAnsi="Segoe UI" w:cstheme="minorHAnsi"/>
      <w:b/>
      <w:iCs/>
      <w:sz w:val="22"/>
      <w:szCs w:val="22"/>
      <w:lang w:val="en-AU" w:eastAsia="en-AU"/>
    </w:rPr>
  </w:style>
  <w:style w:type="paragraph" w:customStyle="1" w:styleId="numersBoldTight">
    <w:name w:val="numersBoldTight"/>
    <w:basedOn w:val="numers"/>
    <w:link w:val="numersBoldTightChar"/>
    <w:rsid w:val="00474275"/>
    <w:pPr>
      <w:numPr>
        <w:numId w:val="9"/>
      </w:numPr>
      <w:spacing w:after="0" w:line="240" w:lineRule="auto"/>
      <w:ind w:left="1494"/>
    </w:pPr>
    <w:rPr>
      <w:b/>
    </w:rPr>
  </w:style>
  <w:style w:type="character" w:customStyle="1" w:styleId="numersBoldTightChar">
    <w:name w:val="numersBoldTight Char"/>
    <w:basedOn w:val="numersChar"/>
    <w:link w:val="numersBoldTight"/>
    <w:rsid w:val="00474275"/>
    <w:rPr>
      <w:rFonts w:ascii="Segoe UI" w:eastAsia="Times New Roman" w:hAnsi="Segoe UI"/>
      <w:b/>
      <w:iCs/>
      <w:sz w:val="22"/>
      <w:szCs w:val="21"/>
      <w:lang w:val="en-AU" w:eastAsia="en-AU"/>
    </w:rPr>
  </w:style>
  <w:style w:type="paragraph" w:customStyle="1" w:styleId="boldBulTight">
    <w:name w:val="boldBulTight"/>
    <w:basedOn w:val="Bullets"/>
    <w:link w:val="boldBulTightChar"/>
    <w:rsid w:val="00474275"/>
    <w:pPr>
      <w:numPr>
        <w:numId w:val="0"/>
      </w:numPr>
      <w:spacing w:after="0" w:line="240" w:lineRule="auto"/>
    </w:pPr>
    <w:rPr>
      <w:b/>
    </w:rPr>
  </w:style>
  <w:style w:type="character" w:customStyle="1" w:styleId="boldBulTightChar">
    <w:name w:val="boldBulTight Char"/>
    <w:basedOn w:val="BulletsChar"/>
    <w:link w:val="boldBulTight"/>
    <w:rsid w:val="00474275"/>
    <w:rPr>
      <w:rFonts w:ascii="Segoe UI" w:eastAsia="Times New Roman" w:hAnsi="Segoe UI"/>
      <w:b/>
      <w:iCs/>
      <w:sz w:val="22"/>
      <w:szCs w:val="22"/>
      <w:lang w:val="en-AU" w:eastAsia="en-US"/>
    </w:rPr>
  </w:style>
  <w:style w:type="paragraph" w:customStyle="1" w:styleId="BoldBulTight0">
    <w:name w:val="BoldBulTight"/>
    <w:basedOn w:val="Bullets"/>
    <w:link w:val="BoldBulTightChar0"/>
    <w:uiPriority w:val="9"/>
    <w:rsid w:val="00474275"/>
    <w:pPr>
      <w:numPr>
        <w:numId w:val="0"/>
      </w:numPr>
      <w:spacing w:after="100" w:line="240" w:lineRule="auto"/>
    </w:pPr>
    <w:rPr>
      <w:b/>
    </w:rPr>
  </w:style>
  <w:style w:type="character" w:customStyle="1" w:styleId="BoldBulTightChar0">
    <w:name w:val="BoldBulTight Char"/>
    <w:basedOn w:val="BulletsChar"/>
    <w:link w:val="BoldBulTight0"/>
    <w:uiPriority w:val="9"/>
    <w:rsid w:val="00474275"/>
    <w:rPr>
      <w:rFonts w:ascii="Segoe UI" w:eastAsia="Times New Roman" w:hAnsi="Segoe UI"/>
      <w:b/>
      <w:iCs/>
      <w:sz w:val="22"/>
      <w:szCs w:val="22"/>
      <w:lang w:val="en-AU" w:eastAsia="en-US"/>
    </w:rPr>
  </w:style>
  <w:style w:type="paragraph" w:customStyle="1" w:styleId="NumbersBold">
    <w:name w:val="Numbers Bold"/>
    <w:basedOn w:val="numers"/>
    <w:link w:val="NumbersBoldChar"/>
    <w:rsid w:val="00474275"/>
    <w:pPr>
      <w:numPr>
        <w:numId w:val="0"/>
      </w:numPr>
      <w:spacing w:after="100" w:line="240" w:lineRule="auto"/>
      <w:ind w:left="1854" w:hanging="360"/>
    </w:pPr>
    <w:rPr>
      <w:b/>
    </w:rPr>
  </w:style>
  <w:style w:type="character" w:customStyle="1" w:styleId="NumbersBoldChar">
    <w:name w:val="Numbers Bold Char"/>
    <w:basedOn w:val="numersChar"/>
    <w:link w:val="NumbersBold"/>
    <w:rsid w:val="00474275"/>
    <w:rPr>
      <w:rFonts w:ascii="Segoe UI" w:eastAsia="Times New Roman" w:hAnsi="Segoe UI"/>
      <w:b/>
      <w:iCs/>
      <w:sz w:val="22"/>
      <w:szCs w:val="22"/>
      <w:lang w:val="en-AU" w:eastAsia="en-US"/>
    </w:rPr>
  </w:style>
  <w:style w:type="paragraph" w:customStyle="1" w:styleId="Bull2bold0">
    <w:name w:val="Bull2bold"/>
    <w:basedOn w:val="Bullets2"/>
    <w:link w:val="Bull2boldChar0"/>
    <w:rsid w:val="00474275"/>
    <w:pPr>
      <w:numPr>
        <w:ilvl w:val="0"/>
        <w:numId w:val="0"/>
      </w:numPr>
      <w:spacing w:after="100" w:line="240" w:lineRule="auto"/>
    </w:pPr>
    <w:rPr>
      <w:b/>
    </w:rPr>
  </w:style>
  <w:style w:type="character" w:customStyle="1" w:styleId="Bull2boldChar0">
    <w:name w:val="Bull2bold Char"/>
    <w:basedOn w:val="Bullets2Char"/>
    <w:link w:val="Bull2bold0"/>
    <w:rsid w:val="00474275"/>
    <w:rPr>
      <w:rFonts w:ascii="Segoe UI" w:eastAsia="Times New Roman" w:hAnsi="Segoe UI" w:cstheme="minorHAnsi"/>
      <w:b/>
      <w:iCs/>
      <w:sz w:val="22"/>
      <w:szCs w:val="22"/>
      <w:lang w:val="en-AU" w:eastAsia="en-US"/>
    </w:rPr>
  </w:style>
  <w:style w:type="paragraph" w:customStyle="1" w:styleId="bull2bold1">
    <w:name w:val="bull2bold"/>
    <w:basedOn w:val="Bullets2"/>
    <w:link w:val="bull2boldChar1"/>
    <w:rsid w:val="00474275"/>
    <w:pPr>
      <w:numPr>
        <w:ilvl w:val="0"/>
        <w:numId w:val="0"/>
      </w:numPr>
      <w:spacing w:after="60" w:line="240" w:lineRule="auto"/>
    </w:pPr>
    <w:rPr>
      <w:b/>
    </w:rPr>
  </w:style>
  <w:style w:type="character" w:customStyle="1" w:styleId="bull2boldChar1">
    <w:name w:val="bull2bold Char"/>
    <w:basedOn w:val="Bullets2Char"/>
    <w:link w:val="bull2bold1"/>
    <w:rsid w:val="00474275"/>
    <w:rPr>
      <w:rFonts w:ascii="Segoe UI" w:eastAsia="Times New Roman" w:hAnsi="Segoe UI" w:cstheme="minorHAnsi"/>
      <w:b/>
      <w:iCs/>
      <w:sz w:val="22"/>
      <w:szCs w:val="22"/>
      <w:lang w:val="en-AU" w:eastAsia="en-US"/>
    </w:rPr>
  </w:style>
  <w:style w:type="paragraph" w:customStyle="1" w:styleId="BoldBulls">
    <w:name w:val="BoldBulls"/>
    <w:basedOn w:val="Bullets"/>
    <w:link w:val="BoldBullsChar"/>
    <w:rsid w:val="00474275"/>
    <w:pPr>
      <w:numPr>
        <w:numId w:val="0"/>
      </w:numPr>
    </w:pPr>
    <w:rPr>
      <w:b/>
    </w:rPr>
  </w:style>
  <w:style w:type="character" w:customStyle="1" w:styleId="BoldBullsChar">
    <w:name w:val="BoldBulls Char"/>
    <w:basedOn w:val="BulletsChar"/>
    <w:link w:val="BoldBulls"/>
    <w:rsid w:val="00474275"/>
    <w:rPr>
      <w:rFonts w:ascii="Segoe UI" w:eastAsia="Times New Roman" w:hAnsi="Segoe UI"/>
      <w:b/>
      <w:iCs/>
      <w:sz w:val="22"/>
      <w:szCs w:val="22"/>
      <w:lang w:val="en-AU" w:eastAsia="en-US"/>
    </w:rPr>
  </w:style>
  <w:style w:type="paragraph" w:customStyle="1" w:styleId="BoldBull2">
    <w:name w:val="BoldBull2"/>
    <w:basedOn w:val="Bullets2"/>
    <w:link w:val="BoldBull2Char"/>
    <w:rsid w:val="00474275"/>
    <w:pPr>
      <w:numPr>
        <w:ilvl w:val="0"/>
        <w:numId w:val="0"/>
      </w:numPr>
      <w:spacing w:after="60" w:line="240" w:lineRule="auto"/>
    </w:pPr>
    <w:rPr>
      <w:b/>
    </w:rPr>
  </w:style>
  <w:style w:type="character" w:customStyle="1" w:styleId="BoldBull2Char">
    <w:name w:val="BoldBull2 Char"/>
    <w:basedOn w:val="Bullets2Char"/>
    <w:link w:val="BoldBull2"/>
    <w:rsid w:val="00474275"/>
    <w:rPr>
      <w:rFonts w:ascii="Segoe UI" w:eastAsia="Times New Roman" w:hAnsi="Segoe UI" w:cstheme="minorHAnsi"/>
      <w:b/>
      <w:iCs/>
      <w:sz w:val="22"/>
      <w:szCs w:val="22"/>
      <w:lang w:val="en-AU" w:eastAsia="en-US"/>
    </w:rPr>
  </w:style>
  <w:style w:type="paragraph" w:customStyle="1" w:styleId="Bulletgrey">
    <w:name w:val="Bullet grey"/>
    <w:link w:val="BulletgreyChar"/>
    <w:qFormat/>
    <w:rsid w:val="002D6668"/>
    <w:pPr>
      <w:spacing w:after="80" w:line="259" w:lineRule="auto"/>
      <w:ind w:left="567" w:hanging="454"/>
    </w:pPr>
    <w:rPr>
      <w:rFonts w:ascii="Segoe UI" w:eastAsia="Times New Roman" w:hAnsi="Segoe UI"/>
      <w:iCs/>
      <w:sz w:val="22"/>
      <w:szCs w:val="21"/>
      <w:lang w:val="en-AU" w:eastAsia="en-AU"/>
    </w:rPr>
  </w:style>
  <w:style w:type="table" w:customStyle="1" w:styleId="TableGrid1">
    <w:name w:val="Table Grid1"/>
    <w:basedOn w:val="TableNormal"/>
    <w:next w:val="TableGrid"/>
    <w:uiPriority w:val="59"/>
    <w:rsid w:val="001F1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Grid-Accent21">
    <w:name w:val="Light Grid - Accent 21"/>
    <w:basedOn w:val="TableNormal"/>
    <w:next w:val="LightGrid-Accent2"/>
    <w:uiPriority w:val="62"/>
    <w:rsid w:val="001F19C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styleId="ListBullet">
    <w:name w:val="List Bullet"/>
    <w:basedOn w:val="List"/>
    <w:rsid w:val="00CD68E4"/>
    <w:pPr>
      <w:keepNext/>
      <w:keepLines/>
      <w:numPr>
        <w:numId w:val="15"/>
      </w:numPr>
      <w:spacing w:before="40" w:after="40" w:line="240" w:lineRule="auto"/>
    </w:pPr>
    <w:rPr>
      <w:rFonts w:ascii="Times New Roman" w:hAnsi="Times New Roman"/>
      <w:iCs w:val="0"/>
      <w:sz w:val="24"/>
    </w:rPr>
  </w:style>
  <w:style w:type="paragraph" w:styleId="List">
    <w:name w:val="List"/>
    <w:basedOn w:val="Normal"/>
    <w:uiPriority w:val="99"/>
    <w:semiHidden/>
    <w:unhideWhenUsed/>
    <w:rsid w:val="001F19C3"/>
    <w:pPr>
      <w:ind w:left="283" w:hanging="283"/>
      <w:contextualSpacing/>
    </w:pPr>
  </w:style>
  <w:style w:type="paragraph" w:styleId="NormalWeb">
    <w:name w:val="Normal (Web)"/>
    <w:basedOn w:val="Normal"/>
    <w:unhideWhenUsed/>
    <w:rsid w:val="001F19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rsid w:val="001F19C3"/>
    <w:rPr>
      <w:i/>
      <w:iCs/>
      <w:color w:val="4F81BD" w:themeColor="accent1"/>
    </w:rPr>
  </w:style>
  <w:style w:type="paragraph" w:customStyle="1" w:styleId="AeQUestion">
    <w:name w:val="Ae QUestion"/>
    <w:basedOn w:val="Normal"/>
    <w:link w:val="AeQUestionChar"/>
    <w:uiPriority w:val="9"/>
    <w:rsid w:val="00B14818"/>
    <w:rPr>
      <w:b/>
    </w:rPr>
  </w:style>
  <w:style w:type="paragraph" w:customStyle="1" w:styleId="APPLIEDEDQuestion">
    <w:name w:val="APPLIED ED Question"/>
    <w:basedOn w:val="Normal"/>
    <w:link w:val="APPLIEDEDQuestionChar"/>
    <w:uiPriority w:val="9"/>
    <w:rsid w:val="00B14818"/>
    <w:rPr>
      <w:b/>
    </w:rPr>
  </w:style>
  <w:style w:type="character" w:customStyle="1" w:styleId="AeQUestionChar">
    <w:name w:val="Ae QUestion Char"/>
    <w:basedOn w:val="DefaultParagraphFont"/>
    <w:link w:val="AeQUestion"/>
    <w:uiPriority w:val="9"/>
    <w:rsid w:val="00B14818"/>
    <w:rPr>
      <w:b/>
      <w:sz w:val="22"/>
      <w:szCs w:val="22"/>
      <w:lang w:val="en-AU" w:eastAsia="en-AU"/>
    </w:rPr>
  </w:style>
  <w:style w:type="character" w:customStyle="1" w:styleId="APPLIEDEDQuestionChar">
    <w:name w:val="APPLIED ED Question Char"/>
    <w:basedOn w:val="DefaultParagraphFont"/>
    <w:link w:val="APPLIEDEDQuestion"/>
    <w:uiPriority w:val="9"/>
    <w:rsid w:val="00B14818"/>
    <w:rPr>
      <w:b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45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85A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85A"/>
    <w:rPr>
      <w:b/>
      <w:bCs/>
      <w:lang w:val="en-AU" w:eastAsia="en-US"/>
    </w:rPr>
  </w:style>
  <w:style w:type="paragraph" w:styleId="Revision">
    <w:name w:val="Revision"/>
    <w:hidden/>
    <w:uiPriority w:val="99"/>
    <w:semiHidden/>
    <w:rsid w:val="00183504"/>
    <w:rPr>
      <w:sz w:val="22"/>
      <w:szCs w:val="22"/>
      <w:lang w:val="en-AU" w:eastAsia="en-US"/>
    </w:rPr>
  </w:style>
  <w:style w:type="paragraph" w:customStyle="1" w:styleId="Arrowlist">
    <w:name w:val="Arrow list"/>
    <w:link w:val="ArrowlistChar"/>
    <w:qFormat/>
    <w:rsid w:val="00CD68E4"/>
    <w:pPr>
      <w:numPr>
        <w:numId w:val="12"/>
      </w:numPr>
      <w:spacing w:after="80" w:line="259" w:lineRule="auto"/>
    </w:pPr>
    <w:rPr>
      <w:rFonts w:ascii="Segoe UI" w:eastAsia="Times New Roman" w:hAnsi="Segoe UI"/>
      <w:iCs/>
      <w:sz w:val="22"/>
      <w:szCs w:val="21"/>
      <w:lang w:val="en-AU" w:eastAsia="en-AU"/>
    </w:rPr>
  </w:style>
  <w:style w:type="character" w:customStyle="1" w:styleId="ArrowlistChar">
    <w:name w:val="Arrow list Char"/>
    <w:basedOn w:val="DefaultParagraphFont"/>
    <w:link w:val="Arrowlist"/>
    <w:rsid w:val="00CD68E4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Assessmentheadings">
    <w:name w:val="Assessment headings"/>
    <w:basedOn w:val="Normal"/>
    <w:link w:val="AssessmentheadingsChar"/>
    <w:unhideWhenUsed/>
    <w:qFormat/>
    <w:rsid w:val="00CD68E4"/>
    <w:pPr>
      <w:spacing w:after="0"/>
    </w:pPr>
    <w:rPr>
      <w:rFonts w:cs="Arial"/>
      <w:sz w:val="48"/>
      <w:szCs w:val="56"/>
    </w:rPr>
  </w:style>
  <w:style w:type="character" w:customStyle="1" w:styleId="AssessmentheadingsChar">
    <w:name w:val="Assessment headings Char"/>
    <w:link w:val="Assessmentheadings"/>
    <w:rsid w:val="00CD68E4"/>
    <w:rPr>
      <w:rFonts w:ascii="Segoe UI" w:hAnsi="Segoe UI" w:cs="Arial"/>
      <w:sz w:val="48"/>
      <w:szCs w:val="56"/>
      <w:lang w:val="en-AU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FF5C0B"/>
    <w:rPr>
      <w:rFonts w:ascii="Segoe UI" w:eastAsiaTheme="majorEastAsia" w:hAnsi="Segoe UI" w:cstheme="majorBidi"/>
      <w:b/>
      <w:iCs/>
      <w:smallCaps/>
      <w:color w:val="002060"/>
      <w:sz w:val="28"/>
      <w:szCs w:val="21"/>
      <w:lang w:val="en-AU" w:eastAsia="en-AU"/>
    </w:rPr>
  </w:style>
  <w:style w:type="paragraph" w:customStyle="1" w:styleId="List-arrowindented">
    <w:name w:val="List - arrow indented"/>
    <w:link w:val="List-arrowindentedChar"/>
    <w:rsid w:val="00CD68E4"/>
    <w:pPr>
      <w:numPr>
        <w:numId w:val="13"/>
      </w:numPr>
      <w:spacing w:line="259" w:lineRule="auto"/>
    </w:pPr>
    <w:rPr>
      <w:rFonts w:ascii="Segoe UI" w:eastAsia="Times New Roman" w:hAnsi="Segoe UI"/>
      <w:iCs/>
      <w:sz w:val="22"/>
      <w:szCs w:val="21"/>
      <w:lang w:val="en-AU" w:eastAsia="en-AU"/>
    </w:rPr>
  </w:style>
  <w:style w:type="character" w:customStyle="1" w:styleId="List-arrowindentedChar">
    <w:name w:val="List - arrow indented Char"/>
    <w:basedOn w:val="DefaultParagraphFont"/>
    <w:link w:val="List-arrowindented"/>
    <w:rsid w:val="00CD68E4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List-openbulletindented">
    <w:name w:val="List - open bullet indented"/>
    <w:link w:val="List-openbulletindentedChar"/>
    <w:uiPriority w:val="1"/>
    <w:rsid w:val="00CD68E4"/>
    <w:pPr>
      <w:numPr>
        <w:ilvl w:val="1"/>
        <w:numId w:val="14"/>
      </w:numPr>
      <w:spacing w:after="160" w:line="259" w:lineRule="auto"/>
    </w:pPr>
    <w:rPr>
      <w:rFonts w:ascii="Segoe UI" w:eastAsia="Times New Roman" w:hAnsi="Segoe UI"/>
      <w:iCs/>
      <w:sz w:val="22"/>
      <w:szCs w:val="21"/>
      <w:lang w:val="en-AU" w:eastAsia="en-AU"/>
    </w:rPr>
  </w:style>
  <w:style w:type="character" w:customStyle="1" w:styleId="List-openbulletindentedChar">
    <w:name w:val="List - open bullet indented Char"/>
    <w:basedOn w:val="ListParagraphChar"/>
    <w:link w:val="List-openbulletindented"/>
    <w:uiPriority w:val="1"/>
    <w:rsid w:val="00CD68E4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Listalpha">
    <w:name w:val="List alpha"/>
    <w:basedOn w:val="Normal"/>
    <w:rsid w:val="00CD68E4"/>
    <w:rPr>
      <w:iCs w:val="0"/>
    </w:rPr>
  </w:style>
  <w:style w:type="paragraph" w:styleId="ListBullet2">
    <w:name w:val="List Bullet 2"/>
    <w:basedOn w:val="List2"/>
    <w:rsid w:val="00CD68E4"/>
    <w:pPr>
      <w:keepNext/>
      <w:keepLines/>
      <w:numPr>
        <w:numId w:val="16"/>
      </w:numPr>
      <w:spacing w:before="60" w:after="60" w:line="240" w:lineRule="auto"/>
    </w:pPr>
    <w:rPr>
      <w:rFonts w:ascii="Times New Roman" w:hAnsi="Times New Roman"/>
      <w:iCs w:val="0"/>
      <w:sz w:val="24"/>
    </w:rPr>
  </w:style>
  <w:style w:type="paragraph" w:styleId="List2">
    <w:name w:val="List 2"/>
    <w:basedOn w:val="Normal"/>
    <w:uiPriority w:val="99"/>
    <w:semiHidden/>
    <w:unhideWhenUsed/>
    <w:rsid w:val="00CD68E4"/>
    <w:pPr>
      <w:ind w:left="566" w:hanging="283"/>
      <w:contextualSpacing/>
    </w:pPr>
  </w:style>
  <w:style w:type="paragraph" w:styleId="Subtitle">
    <w:name w:val="Subtitle"/>
    <w:next w:val="Normal"/>
    <w:link w:val="SubtitleChar"/>
    <w:autoRedefine/>
    <w:uiPriority w:val="11"/>
    <w:unhideWhenUsed/>
    <w:qFormat/>
    <w:rsid w:val="006D5454"/>
    <w:pPr>
      <w:spacing w:before="120" w:after="120"/>
    </w:pPr>
    <w:rPr>
      <w:rFonts w:ascii="Segoe UI" w:eastAsia="Times New Roman" w:hAnsi="Segoe UI"/>
      <w:iCs/>
      <w:color w:val="002060"/>
      <w:spacing w:val="20"/>
      <w:sz w:val="32"/>
      <w:szCs w:val="36"/>
      <w:lang w:val="en-AU"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6D5454"/>
    <w:rPr>
      <w:rFonts w:ascii="Segoe UI" w:eastAsia="Times New Roman" w:hAnsi="Segoe UI"/>
      <w:iCs/>
      <w:color w:val="002060"/>
      <w:spacing w:val="20"/>
      <w:sz w:val="32"/>
      <w:szCs w:val="36"/>
      <w:lang w:val="en-AU" w:eastAsia="en-AU"/>
    </w:rPr>
  </w:style>
  <w:style w:type="paragraph" w:customStyle="1" w:styleId="SubHeadAssessments">
    <w:name w:val="SubHeadAssessments"/>
    <w:link w:val="SubHeadAssessmentsChar"/>
    <w:autoRedefine/>
    <w:qFormat/>
    <w:rsid w:val="007D7BEC"/>
    <w:pPr>
      <w:outlineLvl w:val="1"/>
    </w:pPr>
    <w:rPr>
      <w:rFonts w:ascii="Segoe UI" w:hAnsi="Segoe UI"/>
      <w:b/>
      <w:smallCaps/>
      <w:color w:val="002060"/>
      <w:sz w:val="48"/>
      <w:szCs w:val="40"/>
      <w:lang w:val="en-AU" w:eastAsia="en-US"/>
    </w:rPr>
  </w:style>
  <w:style w:type="character" w:customStyle="1" w:styleId="SubHeadAssessmentsChar">
    <w:name w:val="SubHeadAssessments Char"/>
    <w:link w:val="SubHeadAssessments"/>
    <w:rsid w:val="007D7BEC"/>
    <w:rPr>
      <w:rFonts w:ascii="Segoe UI" w:hAnsi="Segoe UI"/>
      <w:b/>
      <w:smallCaps/>
      <w:color w:val="002060"/>
      <w:sz w:val="48"/>
      <w:szCs w:val="40"/>
      <w:lang w:val="en-AU" w:eastAsia="en-US"/>
    </w:rPr>
  </w:style>
  <w:style w:type="paragraph" w:customStyle="1" w:styleId="Ticklist-nospace">
    <w:name w:val="Tick list - no space"/>
    <w:basedOn w:val="ListParagraph"/>
    <w:link w:val="Ticklist-nospaceChar"/>
    <w:rsid w:val="00CD68E4"/>
    <w:pPr>
      <w:numPr>
        <w:numId w:val="17"/>
      </w:numPr>
    </w:pPr>
  </w:style>
  <w:style w:type="character" w:customStyle="1" w:styleId="Ticklist-nospaceChar">
    <w:name w:val="Tick list - no space Char"/>
    <w:basedOn w:val="ListParagraphChar"/>
    <w:link w:val="Ticklist-nospace"/>
    <w:rsid w:val="00CD68E4"/>
    <w:rPr>
      <w:rFonts w:ascii="Segoe UI" w:eastAsia="Times New Roman" w:hAnsi="Segoe UI"/>
      <w:iCs/>
      <w:sz w:val="22"/>
      <w:szCs w:val="21"/>
      <w:lang w:val="en-AU" w:eastAsia="en-AU"/>
    </w:rPr>
  </w:style>
  <w:style w:type="character" w:styleId="PlaceholderText">
    <w:name w:val="Placeholder Text"/>
    <w:uiPriority w:val="99"/>
    <w:semiHidden/>
    <w:rsid w:val="00CD68E4"/>
    <w:rPr>
      <w:color w:val="808080"/>
    </w:rPr>
  </w:style>
  <w:style w:type="paragraph" w:customStyle="1" w:styleId="IntroListNoSpace">
    <w:name w:val="Intro List No Space"/>
    <w:link w:val="IntroListNoSpaceChar"/>
    <w:rsid w:val="00CD68E4"/>
    <w:pPr>
      <w:spacing w:after="80" w:line="259" w:lineRule="auto"/>
      <w:ind w:left="567" w:hanging="454"/>
    </w:pPr>
    <w:rPr>
      <w:rFonts w:ascii="Segoe UI" w:eastAsia="Times New Roman" w:hAnsi="Segoe UI"/>
      <w:iCs/>
      <w:sz w:val="22"/>
      <w:szCs w:val="21"/>
      <w:lang w:val="en-AU" w:eastAsia="en-AU"/>
    </w:rPr>
  </w:style>
  <w:style w:type="character" w:customStyle="1" w:styleId="IntroListNoSpaceChar">
    <w:name w:val="Intro List No Space Char"/>
    <w:basedOn w:val="DefaultParagraphFont"/>
    <w:link w:val="IntroListNoSpace"/>
    <w:rsid w:val="00CD68E4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List-Alpha">
    <w:name w:val="List - Alpha"/>
    <w:basedOn w:val="ListParagraph"/>
    <w:link w:val="List-AlphaChar"/>
    <w:qFormat/>
    <w:rsid w:val="007D7BEC"/>
    <w:pPr>
      <w:numPr>
        <w:numId w:val="19"/>
      </w:numPr>
    </w:pPr>
  </w:style>
  <w:style w:type="character" w:customStyle="1" w:styleId="List-AlphaChar">
    <w:name w:val="List - Alpha Char"/>
    <w:basedOn w:val="ListParagraphChar"/>
    <w:link w:val="List-Alpha"/>
    <w:rsid w:val="007D7BEC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Italics">
    <w:name w:val="Italics"/>
    <w:link w:val="ItalicsChar"/>
    <w:qFormat/>
    <w:rsid w:val="007743B8"/>
    <w:pPr>
      <w:spacing w:line="259" w:lineRule="auto"/>
    </w:pPr>
    <w:rPr>
      <w:rFonts w:ascii="Segoe UI" w:eastAsiaTheme="minorHAnsi" w:hAnsi="Segoe UI" w:cstheme="minorBidi"/>
      <w:i/>
      <w:sz w:val="22"/>
      <w:szCs w:val="22"/>
      <w:lang w:val="en-AU" w:eastAsia="en-AU"/>
    </w:rPr>
  </w:style>
  <w:style w:type="character" w:customStyle="1" w:styleId="ItalicsChar">
    <w:name w:val="Italics Char"/>
    <w:basedOn w:val="DefaultParagraphFont"/>
    <w:link w:val="Italics"/>
    <w:rsid w:val="007743B8"/>
    <w:rPr>
      <w:rFonts w:ascii="Segoe UI" w:eastAsiaTheme="minorHAnsi" w:hAnsi="Segoe UI" w:cstheme="minorBidi"/>
      <w:i/>
      <w:sz w:val="22"/>
      <w:szCs w:val="22"/>
      <w:lang w:val="en-AU" w:eastAsia="en-AU"/>
    </w:rPr>
  </w:style>
  <w:style w:type="table" w:styleId="ListTable7Colorful-Accent1">
    <w:name w:val="List Table 7 Colorful Accent 1"/>
    <w:basedOn w:val="TableNormal"/>
    <w:uiPriority w:val="52"/>
    <w:rsid w:val="007743B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7743B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7Colorful-Accent11">
    <w:name w:val="Grid Table 7 Colorful - Accent 11"/>
    <w:basedOn w:val="TableNormal"/>
    <w:uiPriority w:val="52"/>
    <w:rsid w:val="00821A4F"/>
    <w:rPr>
      <w:rFonts w:ascii="Times New Roman" w:eastAsia="Times New Roman" w:hAnsi="Times New Roman"/>
      <w:color w:val="365F91"/>
      <w:lang w:val="en-PH" w:eastAsia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7Colorful-Accent111">
    <w:name w:val="Grid Table 7 Colorful - Accent 111"/>
    <w:basedOn w:val="TableNormal"/>
    <w:uiPriority w:val="52"/>
    <w:rsid w:val="000C5DCE"/>
    <w:rPr>
      <w:rFonts w:ascii="Times New Roman" w:eastAsia="Times New Roman" w:hAnsi="Times New Roman"/>
      <w:color w:val="365F91"/>
      <w:lang w:val="en-PH" w:eastAsia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0F2664"/>
  </w:style>
  <w:style w:type="character" w:customStyle="1" w:styleId="BodyTextChar">
    <w:name w:val="Body Text Char"/>
    <w:basedOn w:val="DefaultParagraphFont"/>
    <w:link w:val="BodyText"/>
    <w:uiPriority w:val="99"/>
    <w:semiHidden/>
    <w:rsid w:val="000F2664"/>
    <w:rPr>
      <w:rFonts w:ascii="Segoe UI" w:eastAsia="Times New Roman" w:hAnsi="Segoe UI"/>
      <w:iCs/>
      <w:sz w:val="22"/>
      <w:szCs w:val="21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41074"/>
    <w:rPr>
      <w:color w:val="605E5C"/>
      <w:shd w:val="clear" w:color="auto" w:fill="E1DFDD"/>
    </w:rPr>
  </w:style>
  <w:style w:type="character" w:customStyle="1" w:styleId="BulletgreyChar">
    <w:name w:val="Bullet grey Char"/>
    <w:basedOn w:val="DefaultParagraphFont"/>
    <w:link w:val="Bulletgrey"/>
    <w:rsid w:val="002D6668"/>
    <w:rPr>
      <w:rFonts w:ascii="Segoe UI" w:eastAsia="Times New Roman" w:hAnsi="Segoe UI"/>
      <w:iCs/>
      <w:sz w:val="22"/>
      <w:szCs w:val="21"/>
      <w:lang w:val="en-AU" w:eastAsia="en-AU"/>
    </w:rPr>
  </w:style>
  <w:style w:type="paragraph" w:customStyle="1" w:styleId="List-Numbered">
    <w:name w:val="List - Numbered"/>
    <w:link w:val="List-NumberedChar"/>
    <w:qFormat/>
    <w:rsid w:val="00FF5C0B"/>
    <w:pPr>
      <w:numPr>
        <w:numId w:val="20"/>
      </w:numPr>
      <w:spacing w:after="160" w:line="259" w:lineRule="auto"/>
    </w:pPr>
    <w:rPr>
      <w:rFonts w:ascii="Segoe UI" w:eastAsia="Times New Roman" w:hAnsi="Segoe UI"/>
      <w:iCs/>
      <w:sz w:val="22"/>
      <w:szCs w:val="21"/>
      <w:lang w:val="en-AU" w:eastAsia="en-US"/>
    </w:rPr>
  </w:style>
  <w:style w:type="character" w:customStyle="1" w:styleId="List-NumberedChar">
    <w:name w:val="List - Numbered Char"/>
    <w:basedOn w:val="DefaultParagraphFont"/>
    <w:link w:val="List-Numbered"/>
    <w:rsid w:val="00FF5C0B"/>
    <w:rPr>
      <w:rFonts w:ascii="Segoe UI" w:eastAsia="Times New Roman" w:hAnsi="Segoe UI"/>
      <w:iCs/>
      <w:sz w:val="22"/>
      <w:szCs w:val="21"/>
      <w:lang w:val="en-AU" w:eastAsia="en-US"/>
    </w:rPr>
  </w:style>
  <w:style w:type="paragraph" w:customStyle="1" w:styleId="SubmissionStyle">
    <w:name w:val="Submission Style"/>
    <w:basedOn w:val="Normal"/>
    <w:next w:val="Normal"/>
    <w:qFormat/>
    <w:rsid w:val="008958B9"/>
    <w:rPr>
      <w:b/>
      <w:bCs/>
      <w:smallCaps/>
      <w:color w:val="002060"/>
      <w:sz w:val="32"/>
      <w:szCs w:val="32"/>
    </w:rPr>
  </w:style>
  <w:style w:type="paragraph" w:customStyle="1" w:styleId="2Windows">
    <w:name w:val="2Windows"/>
    <w:basedOn w:val="BodyText"/>
    <w:rsid w:val="00AE32F7"/>
    <w:pPr>
      <w:numPr>
        <w:numId w:val="30"/>
      </w:numPr>
      <w:spacing w:after="160"/>
    </w:pPr>
    <w:rPr>
      <w:rFonts w:ascii="Garamond" w:eastAsia="SimSun" w:hAnsi="Garamond" w:cstheme="minorBidi"/>
      <w:b/>
      <w:i/>
      <w:iCs w:val="0"/>
      <w:spacing w:val="-5"/>
      <w:szCs w:val="24"/>
      <w:lang w:eastAsia="en-US"/>
    </w:rPr>
  </w:style>
  <w:style w:type="paragraph" w:customStyle="1" w:styleId="NumAssessmentNumber">
    <w:name w:val="Num Assessment Number"/>
    <w:basedOn w:val="Heading1"/>
    <w:link w:val="NumAssessmentNumberChar"/>
    <w:qFormat/>
    <w:rsid w:val="00955F44"/>
  </w:style>
  <w:style w:type="character" w:customStyle="1" w:styleId="NumAssessmentNumberChar">
    <w:name w:val="Num Assessment Number Char"/>
    <w:basedOn w:val="AssessmentheadingsChar"/>
    <w:link w:val="NumAssessmentNumber"/>
    <w:rsid w:val="00955F44"/>
    <w:rPr>
      <w:rFonts w:ascii="Segoe UI" w:eastAsia="Times New Roman" w:hAnsi="Segoe UI" w:cs="Tahoma"/>
      <w:b/>
      <w:iCs/>
      <w:color w:val="808080" w:themeColor="background1" w:themeShade="80"/>
      <w:sz w:val="48"/>
      <w:szCs w:val="24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B35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\OneDrive%20-%20appliededucation.edu.au\Assessor%20Courseware%20Files%20and%20Documents%20Library\WIP%20-%20Jenni\+Master%20files%20and%20templates\Assessment%20Template%2020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235B286BBB47EB979FD1D3616A8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A5A55-5A79-4BD4-A0F2-1792788CE098}"/>
      </w:docPartPr>
      <w:docPartBody>
        <w:p w:rsidR="00085224" w:rsidRDefault="00085224" w:rsidP="00085224">
          <w:pPr>
            <w:pStyle w:val="4E235B286BBB47EB979FD1D3616A89276"/>
          </w:pPr>
          <w:r w:rsidRPr="004C1C62">
            <w:rPr>
              <w:rFonts w:cs="Segoe UI"/>
              <w:color w:val="808080" w:themeColor="background1" w:themeShade="80"/>
            </w:rPr>
            <w:t>Click to type</w:t>
          </w:r>
          <w:r w:rsidRPr="004C1C62">
            <w:rPr>
              <w:rStyle w:val="PlaceholderText"/>
              <w:rFonts w:cs="Segoe UI"/>
            </w:rPr>
            <w:t xml:space="preserve"> </w:t>
          </w:r>
          <w:r>
            <w:rPr>
              <w:rStyle w:val="PlaceholderText"/>
              <w:rFonts w:cs="Segoe UI"/>
            </w:rPr>
            <w:t xml:space="preserve">Student’s </w:t>
          </w:r>
          <w:r w:rsidRPr="004C1C62">
            <w:rPr>
              <w:rStyle w:val="PlaceholderText"/>
              <w:rFonts w:cs="Segoe UI"/>
            </w:rPr>
            <w:t>full name.</w:t>
          </w:r>
        </w:p>
      </w:docPartBody>
    </w:docPart>
    <w:docPart>
      <w:docPartPr>
        <w:name w:val="A765121851424385AA6738B4F7726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8955-7C8A-40F6-8A3B-F0015C8C7369}"/>
      </w:docPartPr>
      <w:docPartBody>
        <w:p w:rsidR="00085224" w:rsidRDefault="00085224" w:rsidP="00085224">
          <w:pPr>
            <w:pStyle w:val="A765121851424385AA6738B4F772654D6"/>
          </w:pPr>
          <w:r w:rsidRPr="003323DD">
            <w:rPr>
              <w:rFonts w:cs="Segoe UI"/>
              <w:color w:val="808080" w:themeColor="background1" w:themeShade="80"/>
            </w:rPr>
            <w:t>Click to type</w:t>
          </w:r>
          <w:r w:rsidRPr="003323DD">
            <w:rPr>
              <w:rStyle w:val="PlaceholderText"/>
              <w:rFonts w:cs="Segoe UI"/>
            </w:rPr>
            <w:t xml:space="preserve"> </w:t>
          </w:r>
          <w:r w:rsidRPr="00616C70">
            <w:rPr>
              <w:rStyle w:val="PlaceholderText"/>
              <w:rFonts w:cs="Segoe UI"/>
            </w:rPr>
            <w:t xml:space="preserve">Participant’s </w:t>
          </w:r>
          <w:r w:rsidRPr="003323DD">
            <w:rPr>
              <w:rStyle w:val="PlaceholderText"/>
              <w:rFonts w:cs="Segoe UI"/>
            </w:rPr>
            <w:t>full name.</w:t>
          </w:r>
        </w:p>
      </w:docPartBody>
    </w:docPart>
    <w:docPart>
      <w:docPartPr>
        <w:name w:val="7A870088C8124DDC8FA9072C649F2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67F8E-E859-4AE6-AEB0-FEB8C386ABED}"/>
      </w:docPartPr>
      <w:docPartBody>
        <w:p w:rsidR="00085224" w:rsidRDefault="00085224" w:rsidP="00085224">
          <w:pPr>
            <w:pStyle w:val="7A870088C8124DDC8FA9072C649F246B6"/>
          </w:pPr>
          <w:r w:rsidRPr="003323DD">
            <w:rPr>
              <w:rFonts w:cs="Segoe UI"/>
              <w:color w:val="808080" w:themeColor="background1" w:themeShade="80"/>
            </w:rPr>
            <w:t>Click to type</w:t>
          </w:r>
          <w:r w:rsidRPr="003323DD">
            <w:rPr>
              <w:rStyle w:val="PlaceholderText"/>
              <w:rFonts w:cs="Segoe UI"/>
            </w:rPr>
            <w:t xml:space="preserve"> </w:t>
          </w:r>
          <w:r>
            <w:rPr>
              <w:rStyle w:val="PlaceholderText"/>
              <w:rFonts w:cs="Segoe UI"/>
            </w:rPr>
            <w:t>email address</w:t>
          </w:r>
          <w:r w:rsidRPr="003323DD">
            <w:rPr>
              <w:rStyle w:val="PlaceholderText"/>
              <w:rFonts w:cs="Segoe UI"/>
            </w:rPr>
            <w:t>.</w:t>
          </w:r>
        </w:p>
      </w:docPartBody>
    </w:docPart>
    <w:docPart>
      <w:docPartPr>
        <w:name w:val="DF48AEB607E34D92B8F830DB3A8C2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9E8C7-92BF-48D6-AB2B-B4F22AAB8608}"/>
      </w:docPartPr>
      <w:docPartBody>
        <w:p w:rsidR="00085224" w:rsidRDefault="00085224" w:rsidP="00085224">
          <w:pPr>
            <w:pStyle w:val="DF48AEB607E34D92B8F830DB3A8C25A66"/>
          </w:pPr>
          <w:r w:rsidRPr="003323DD">
            <w:rPr>
              <w:rFonts w:cs="Segoe UI"/>
              <w:color w:val="808080" w:themeColor="background1" w:themeShade="80"/>
            </w:rPr>
            <w:t>Click to type</w:t>
          </w:r>
          <w:r w:rsidRPr="003323DD">
            <w:rPr>
              <w:rStyle w:val="PlaceholderText"/>
              <w:rFonts w:cs="Segoe UI"/>
            </w:rPr>
            <w:t xml:space="preserve"> </w:t>
          </w:r>
          <w:r>
            <w:rPr>
              <w:rStyle w:val="PlaceholderText"/>
              <w:rFonts w:cs="Segoe UI"/>
            </w:rPr>
            <w:t>phone number</w:t>
          </w:r>
          <w:r w:rsidRPr="003323DD">
            <w:rPr>
              <w:rStyle w:val="PlaceholderText"/>
              <w:rFonts w:cs="Segoe UI"/>
            </w:rPr>
            <w:t>.</w:t>
          </w:r>
        </w:p>
      </w:docPartBody>
    </w:docPart>
    <w:docPart>
      <w:docPartPr>
        <w:name w:val="6C67D1403B9C443CA3CB0CBDA77D9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66DC2-1373-4A19-B657-1D77932BF71B}"/>
      </w:docPartPr>
      <w:docPartBody>
        <w:p w:rsidR="00085224" w:rsidRDefault="00085224" w:rsidP="00085224">
          <w:pPr>
            <w:pStyle w:val="6C67D1403B9C443CA3CB0CBDA77D92BB6"/>
          </w:pPr>
          <w:r w:rsidRPr="00D07DC3">
            <w:rPr>
              <w:rFonts w:cs="Segoe UI"/>
              <w:color w:val="808080" w:themeColor="background1" w:themeShade="80"/>
            </w:rPr>
            <w:t xml:space="preserve">Click to </w:t>
          </w:r>
          <w:r>
            <w:rPr>
              <w:rFonts w:cs="Segoe UI"/>
              <w:color w:val="808080" w:themeColor="background1" w:themeShade="80"/>
            </w:rPr>
            <w:t>e</w:t>
          </w:r>
          <w:r>
            <w:rPr>
              <w:color w:val="808080" w:themeColor="background1" w:themeShade="80"/>
            </w:rPr>
            <w:t>nter text</w:t>
          </w:r>
          <w:r w:rsidRPr="00D07DC3">
            <w:rPr>
              <w:rStyle w:val="PlaceholderText"/>
              <w:rFonts w:cs="Segoe UI"/>
            </w:rPr>
            <w:t>.</w:t>
          </w:r>
        </w:p>
      </w:docPartBody>
    </w:docPart>
    <w:docPart>
      <w:docPartPr>
        <w:name w:val="D6AABCBF5A5741F7B225AF902EF28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C699B-657D-4DEE-BEC2-D58E5E01CA58}"/>
      </w:docPartPr>
      <w:docPartBody>
        <w:p w:rsidR="00085224" w:rsidRDefault="00085224" w:rsidP="00085224">
          <w:pPr>
            <w:pStyle w:val="D6AABCBF5A5741F7B225AF902EF285916"/>
          </w:pPr>
          <w:r w:rsidRPr="004C1C62">
            <w:rPr>
              <w:rFonts w:cs="Segoe UI"/>
              <w:color w:val="808080" w:themeColor="background1" w:themeShade="80"/>
            </w:rPr>
            <w:t>Click to type</w:t>
          </w:r>
          <w:r w:rsidRPr="004C1C62">
            <w:rPr>
              <w:rStyle w:val="PlaceholderText"/>
              <w:rFonts w:cs="Segoe UI"/>
            </w:rPr>
            <w:t xml:space="preserve"> full name</w:t>
          </w:r>
        </w:p>
      </w:docPartBody>
    </w:docPart>
    <w:docPart>
      <w:docPartPr>
        <w:name w:val="60EE74A99C074A3F831F6509235BA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5380A-10EF-429D-8D4A-62917124AAEE}"/>
      </w:docPartPr>
      <w:docPartBody>
        <w:p w:rsidR="00085224" w:rsidRDefault="00085224" w:rsidP="00085224">
          <w:pPr>
            <w:pStyle w:val="60EE74A99C074A3F831F6509235BAF5E5"/>
          </w:pPr>
          <w:r w:rsidRPr="00770C69">
            <w:rPr>
              <w:rStyle w:val="PlaceholderText"/>
              <w:rFonts w:eastAsia="Calibri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24"/>
    <w:rsid w:val="00085224"/>
    <w:rsid w:val="009441A4"/>
    <w:rsid w:val="00CB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85224"/>
    <w:rPr>
      <w:color w:val="808080"/>
    </w:rPr>
  </w:style>
  <w:style w:type="paragraph" w:customStyle="1" w:styleId="4E235B286BBB47EB979FD1D3616A89276">
    <w:name w:val="4E235B286BBB47EB979FD1D3616A89276"/>
    <w:rsid w:val="00085224"/>
    <w:pPr>
      <w:spacing w:after="120"/>
    </w:pPr>
    <w:rPr>
      <w:rFonts w:ascii="Segoe UI" w:eastAsia="Times New Roman" w:hAnsi="Segoe UI" w:cs="Times New Roman"/>
      <w:iCs/>
      <w:kern w:val="0"/>
      <w:szCs w:val="21"/>
      <w14:ligatures w14:val="none"/>
    </w:rPr>
  </w:style>
  <w:style w:type="paragraph" w:customStyle="1" w:styleId="A765121851424385AA6738B4F772654D6">
    <w:name w:val="A765121851424385AA6738B4F772654D6"/>
    <w:rsid w:val="00085224"/>
    <w:pPr>
      <w:spacing w:after="120"/>
    </w:pPr>
    <w:rPr>
      <w:rFonts w:ascii="Segoe UI" w:eastAsia="Times New Roman" w:hAnsi="Segoe UI" w:cs="Times New Roman"/>
      <w:iCs/>
      <w:kern w:val="0"/>
      <w:szCs w:val="21"/>
      <w14:ligatures w14:val="none"/>
    </w:rPr>
  </w:style>
  <w:style w:type="paragraph" w:customStyle="1" w:styleId="7A870088C8124DDC8FA9072C649F246B6">
    <w:name w:val="7A870088C8124DDC8FA9072C649F246B6"/>
    <w:rsid w:val="00085224"/>
    <w:pPr>
      <w:spacing w:after="120"/>
    </w:pPr>
    <w:rPr>
      <w:rFonts w:ascii="Segoe UI" w:eastAsia="Times New Roman" w:hAnsi="Segoe UI" w:cs="Times New Roman"/>
      <w:iCs/>
      <w:kern w:val="0"/>
      <w:szCs w:val="21"/>
      <w14:ligatures w14:val="none"/>
    </w:rPr>
  </w:style>
  <w:style w:type="paragraph" w:customStyle="1" w:styleId="DF48AEB607E34D92B8F830DB3A8C25A66">
    <w:name w:val="DF48AEB607E34D92B8F830DB3A8C25A66"/>
    <w:rsid w:val="00085224"/>
    <w:pPr>
      <w:spacing w:after="120"/>
    </w:pPr>
    <w:rPr>
      <w:rFonts w:ascii="Segoe UI" w:eastAsia="Times New Roman" w:hAnsi="Segoe UI" w:cs="Times New Roman"/>
      <w:iCs/>
      <w:kern w:val="0"/>
      <w:szCs w:val="21"/>
      <w14:ligatures w14:val="none"/>
    </w:rPr>
  </w:style>
  <w:style w:type="paragraph" w:customStyle="1" w:styleId="D6AABCBF5A5741F7B225AF902EF285916">
    <w:name w:val="D6AABCBF5A5741F7B225AF902EF285916"/>
    <w:rsid w:val="00085224"/>
    <w:pPr>
      <w:spacing w:after="120"/>
    </w:pPr>
    <w:rPr>
      <w:rFonts w:ascii="Segoe UI" w:eastAsia="Times New Roman" w:hAnsi="Segoe UI" w:cs="Times New Roman"/>
      <w:iCs/>
      <w:kern w:val="0"/>
      <w:szCs w:val="21"/>
      <w14:ligatures w14:val="none"/>
    </w:rPr>
  </w:style>
  <w:style w:type="paragraph" w:customStyle="1" w:styleId="6C67D1403B9C443CA3CB0CBDA77D92BB6">
    <w:name w:val="6C67D1403B9C443CA3CB0CBDA77D92BB6"/>
    <w:rsid w:val="00085224"/>
    <w:pPr>
      <w:spacing w:after="120"/>
    </w:pPr>
    <w:rPr>
      <w:rFonts w:ascii="Segoe UI" w:eastAsia="Times New Roman" w:hAnsi="Segoe UI" w:cs="Times New Roman"/>
      <w:iCs/>
      <w:kern w:val="0"/>
      <w:szCs w:val="21"/>
      <w14:ligatures w14:val="none"/>
    </w:rPr>
  </w:style>
  <w:style w:type="paragraph" w:customStyle="1" w:styleId="60EE74A99C074A3F831F6509235BAF5E5">
    <w:name w:val="60EE74A99C074A3F831F6509235BAF5E5"/>
    <w:rsid w:val="00085224"/>
    <w:pPr>
      <w:spacing w:after="120"/>
    </w:pPr>
    <w:rPr>
      <w:rFonts w:ascii="Segoe UI" w:eastAsia="Times New Roman" w:hAnsi="Segoe UI" w:cs="Times New Roman"/>
      <w:iCs/>
      <w:kern w:val="0"/>
      <w:szCs w:val="21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84B88E5B70A44B11A8AC60DBAB2DB" ma:contentTypeVersion="13" ma:contentTypeDescription="Create a new document." ma:contentTypeScope="" ma:versionID="fe62fc1437e845fad34b17e4e6b31f17">
  <xsd:schema xmlns:xsd="http://www.w3.org/2001/XMLSchema" xmlns:xs="http://www.w3.org/2001/XMLSchema" xmlns:p="http://schemas.microsoft.com/office/2006/metadata/properties" xmlns:ns2="41dc83e7-07a3-4add-b0d3-cec0d28f3b69" xmlns:ns3="5f7ea7f9-bb7c-4244-855b-481218c7767c" targetNamespace="http://schemas.microsoft.com/office/2006/metadata/properties" ma:root="true" ma:fieldsID="aadd774ab3464a4d11fb58a912648852" ns2:_="" ns3:_="">
    <xsd:import namespace="41dc83e7-07a3-4add-b0d3-cec0d28f3b69"/>
    <xsd:import namespace="5f7ea7f9-bb7c-4244-855b-481218c77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c83e7-07a3-4add-b0d3-cec0d28f3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3e1c3d-53c0-4e37-94ed-7a75b1aea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ea7f9-bb7c-4244-855b-481218c776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2fa5f8-9c35-418e-8986-a4094c3a03e5}" ma:internalName="TaxCatchAll" ma:showField="CatchAllData" ma:web="5f7ea7f9-bb7c-4244-855b-481218c77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7ea7f9-bb7c-4244-855b-481218c7767c" xsi:nil="true"/>
    <lcf76f155ced4ddcb4097134ff3c332f xmlns="41dc83e7-07a3-4add-b0d3-cec0d28f3b6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AA30A-028D-446C-BD5D-CB4644E77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c83e7-07a3-4add-b0d3-cec0d28f3b69"/>
    <ds:schemaRef ds:uri="5f7ea7f9-bb7c-4244-855b-481218c77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0A528C-6CA1-42A2-B9F5-D2A9670FE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44E6D-41FA-4B94-965D-C6C3C9E2A5A3}">
  <ds:schemaRefs>
    <ds:schemaRef ds:uri="http://schemas.microsoft.com/office/2006/metadata/properties"/>
    <ds:schemaRef ds:uri="http://schemas.microsoft.com/office/infopath/2007/PartnerControls"/>
    <ds:schemaRef ds:uri="5f7ea7f9-bb7c-4244-855b-481218c7767c"/>
    <ds:schemaRef ds:uri="41dc83e7-07a3-4add-b0d3-cec0d28f3b69"/>
  </ds:schemaRefs>
</ds:datastoreItem>
</file>

<file path=customXml/itemProps4.xml><?xml version="1.0" encoding="utf-8"?>
<ds:datastoreItem xmlns:ds="http://schemas.openxmlformats.org/officeDocument/2006/customXml" ds:itemID="{B14CED36-3682-4CF0-9991-87408D7F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 Template 2023.dotx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</dc:creator>
  <cp:lastModifiedBy>Jenni Cullen</cp:lastModifiedBy>
  <cp:revision>3</cp:revision>
  <cp:lastPrinted>2016-06-02T03:44:00Z</cp:lastPrinted>
  <dcterms:created xsi:type="dcterms:W3CDTF">2023-11-09T05:53:00Z</dcterms:created>
  <dcterms:modified xsi:type="dcterms:W3CDTF">2023-11-09T05:54:00Z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0x01010028EE0FE01686E7469154EBCD6EBCD036</vt:lpwstr>
  </property>
  <property fmtid="{D5CDD505-2E9C-101B-9397-08002B2CF9AE}" pid="3" name="MediaServiceImageTags">
    <vt:lpwstr/>
  </property>
</Properties>
</file>