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33484" w14:textId="346A6F42" w:rsidR="00125658" w:rsidRDefault="00EB4942" w:rsidP="00CA5DBF">
      <w:pPr>
        <w:pStyle w:val="Assessmentheadings"/>
      </w:pPr>
      <w:r w:rsidRPr="00CA5DBF">
        <w:rPr>
          <w:noProof/>
        </w:rPr>
        <w:drawing>
          <wp:anchor distT="0" distB="0" distL="114300" distR="114300" simplePos="0" relativeHeight="251658240" behindDoc="0" locked="0" layoutInCell="1" allowOverlap="1" wp14:anchorId="1582134C" wp14:editId="3FE3B002">
            <wp:simplePos x="0" y="0"/>
            <wp:positionH relativeFrom="margin">
              <wp:posOffset>4860925</wp:posOffset>
            </wp:positionH>
            <wp:positionV relativeFrom="paragraph">
              <wp:posOffset>-396875</wp:posOffset>
            </wp:positionV>
            <wp:extent cx="1529715" cy="1104900"/>
            <wp:effectExtent l="0" t="0" r="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Aug 19 from Nicky.jpg"/>
                    <pic:cNvPicPr/>
                  </pic:nvPicPr>
                  <pic:blipFill rotWithShape="1">
                    <a:blip r:embed="rId11" cstate="print">
                      <a:extLst>
                        <a:ext uri="{28A0092B-C50C-407E-A947-70E740481C1C}">
                          <a14:useLocalDpi xmlns:a14="http://schemas.microsoft.com/office/drawing/2010/main" val="0"/>
                        </a:ext>
                      </a:extLst>
                    </a:blip>
                    <a:srcRect t="13076" b="14694"/>
                    <a:stretch/>
                  </pic:blipFill>
                  <pic:spPr bwMode="auto">
                    <a:xfrm>
                      <a:off x="0" y="0"/>
                      <a:ext cx="1529715"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F7429F" w14:textId="0D5C991C" w:rsidR="00CD68E4" w:rsidRPr="00CA5DBF" w:rsidRDefault="00CA5DBF" w:rsidP="00CA5DBF">
      <w:pPr>
        <w:pStyle w:val="Assessmentheadings"/>
      </w:pPr>
      <w:r w:rsidRPr="00CA5DBF">
        <w:t>Foundation Skills</w:t>
      </w:r>
    </w:p>
    <w:p w14:paraId="59A594C1" w14:textId="620B0172" w:rsidR="007C230C" w:rsidRPr="00243FDC" w:rsidRDefault="00CA5DBF" w:rsidP="007C230C">
      <w:pPr>
        <w:pStyle w:val="SubHeadAssessments"/>
      </w:pPr>
      <w:bookmarkStart w:id="0" w:name="_Hlk132640763"/>
      <w:r w:rsidRPr="00CA5DBF">
        <w:t>Oral Competency Assessment</w:t>
      </w:r>
    </w:p>
    <w:bookmarkEnd w:id="0"/>
    <w:tbl>
      <w:tblPr>
        <w:tblStyle w:val="TableGrid"/>
        <w:tblW w:w="12475" w:type="dxa"/>
        <w:tblInd w:w="-1418" w:type="dxa"/>
        <w:tblBorders>
          <w:top w:val="none" w:sz="0" w:space="0" w:color="auto"/>
          <w:left w:val="none" w:sz="0" w:space="0" w:color="auto"/>
          <w:bottom w:val="single" w:sz="36" w:space="0" w:color="auto"/>
          <w:right w:val="none" w:sz="0" w:space="0" w:color="auto"/>
          <w:insideH w:val="single" w:sz="4" w:space="0" w:color="auto"/>
          <w:insideV w:val="single" w:sz="4" w:space="0" w:color="auto"/>
        </w:tblBorders>
        <w:tblLook w:val="04A0" w:firstRow="1" w:lastRow="0" w:firstColumn="1" w:lastColumn="0" w:noHBand="0" w:noVBand="1"/>
      </w:tblPr>
      <w:tblGrid>
        <w:gridCol w:w="12475"/>
      </w:tblGrid>
      <w:tr w:rsidR="00CD68E4" w14:paraId="3C53CB1F" w14:textId="77777777" w:rsidTr="00506CB5">
        <w:trPr>
          <w:trHeight w:hRule="exact" w:val="113"/>
        </w:trPr>
        <w:tc>
          <w:tcPr>
            <w:tcW w:w="12475" w:type="dxa"/>
          </w:tcPr>
          <w:p w14:paraId="40489A49" w14:textId="77777777" w:rsidR="00CD68E4" w:rsidRDefault="00CD68E4" w:rsidP="00506CB5"/>
        </w:tc>
      </w:tr>
    </w:tbl>
    <w:p w14:paraId="75A42D9D" w14:textId="36365A16" w:rsidR="00CD68E4" w:rsidRDefault="00CD68E4" w:rsidP="00CD68E4"/>
    <w:p w14:paraId="235E636E" w14:textId="77777777" w:rsidR="00CA5DBF" w:rsidRDefault="00CA5DBF" w:rsidP="00CD68E4"/>
    <w:p w14:paraId="7058880C" w14:textId="77777777" w:rsidR="00B1520E" w:rsidRDefault="00B1520E" w:rsidP="00CD68E4"/>
    <w:p w14:paraId="180D7F36" w14:textId="02D5A9ED" w:rsidR="00C703B5" w:rsidRDefault="00C703B5" w:rsidP="0057755A">
      <w:pPr>
        <w:pStyle w:val="NumAssessmentNumber"/>
      </w:pPr>
      <w:r>
        <w:t>BSB30120 Certificate III in Business</w:t>
      </w:r>
    </w:p>
    <w:p w14:paraId="36E3B522" w14:textId="77777777" w:rsidR="00C703B5" w:rsidRPr="00C703B5" w:rsidRDefault="00C703B5" w:rsidP="00C703B5"/>
    <w:p w14:paraId="4FB53B41" w14:textId="7A0F4555" w:rsidR="0057755A" w:rsidRDefault="0057755A" w:rsidP="0057755A">
      <w:pPr>
        <w:pStyle w:val="NumAssessmentNumber"/>
      </w:pPr>
      <w:r w:rsidRPr="0057755A">
        <w:t>FNS30322 Certificate III in Accounts Administration</w:t>
      </w:r>
    </w:p>
    <w:p w14:paraId="597BCB31" w14:textId="77777777" w:rsidR="0057755A" w:rsidRPr="0057755A" w:rsidRDefault="0057755A" w:rsidP="0057755A"/>
    <w:p w14:paraId="6C5D5376" w14:textId="76AF19DB" w:rsidR="00454632" w:rsidRPr="003E7FC1" w:rsidRDefault="0057755A" w:rsidP="0057755A">
      <w:pPr>
        <w:pStyle w:val="NumAssessmentNumber"/>
      </w:pPr>
      <w:r w:rsidRPr="0057755A">
        <w:t>FNS40222 Certificate IV in Accounting and Bookkeeping</w:t>
      </w:r>
    </w:p>
    <w:p w14:paraId="05F43A07" w14:textId="77777777" w:rsidR="00F10D95" w:rsidRDefault="00F10D95" w:rsidP="00CD68E4"/>
    <w:p w14:paraId="39A46C8F" w14:textId="77777777" w:rsidR="00F10D95" w:rsidRDefault="00F10D95" w:rsidP="00CD68E4"/>
    <w:p w14:paraId="4A8B0162" w14:textId="77777777" w:rsidR="00F10D95" w:rsidRDefault="00F10D95" w:rsidP="00CD68E4"/>
    <w:p w14:paraId="3B525D97" w14:textId="77777777" w:rsidR="005243DF" w:rsidRDefault="005243DF" w:rsidP="00CD68E4"/>
    <w:p w14:paraId="11C48E37" w14:textId="77777777" w:rsidR="005243DF" w:rsidRDefault="005243DF" w:rsidP="00CD68E4"/>
    <w:p w14:paraId="66C7B297" w14:textId="77777777" w:rsidR="00F10D95" w:rsidRDefault="00F10D95" w:rsidP="00CD68E4"/>
    <w:p w14:paraId="49C9E9FF" w14:textId="77777777" w:rsidR="00CA5DBF" w:rsidRDefault="00CA5DBF" w:rsidP="00CA5DBF">
      <w:pPr>
        <w:pBdr>
          <w:top w:val="single" w:sz="4" w:space="1" w:color="auto"/>
          <w:left w:val="single" w:sz="4" w:space="0" w:color="auto"/>
          <w:bottom w:val="single" w:sz="4" w:space="1" w:color="auto"/>
          <w:right w:val="single" w:sz="4" w:space="1" w:color="auto"/>
        </w:pBdr>
        <w:jc w:val="center"/>
        <w:rPr>
          <w:rFonts w:asciiTheme="minorHAnsi" w:hAnsiTheme="minorHAnsi" w:cstheme="minorHAnsi"/>
        </w:rPr>
      </w:pPr>
      <w:r w:rsidRPr="00C27CED">
        <w:rPr>
          <w:rFonts w:asciiTheme="minorHAnsi" w:hAnsiTheme="minorHAnsi" w:cstheme="minorHAnsi"/>
        </w:rPr>
        <w:t>The training package for this qualification requires students to be assessed on various Foundation Skills including Oral Communication and Interacting with Others. For further information on this assessment requirement, refer to the following website</w:t>
      </w:r>
      <w:r>
        <w:rPr>
          <w:rFonts w:asciiTheme="minorHAnsi" w:hAnsiTheme="minorHAnsi" w:cstheme="minorHAnsi"/>
        </w:rPr>
        <w:t>:</w:t>
      </w:r>
    </w:p>
    <w:p w14:paraId="0DEBE833" w14:textId="77777777" w:rsidR="00B1520E" w:rsidRPr="00C27CED" w:rsidRDefault="00B1520E" w:rsidP="00CA5DBF">
      <w:pPr>
        <w:pBdr>
          <w:top w:val="single" w:sz="4" w:space="1" w:color="auto"/>
          <w:left w:val="single" w:sz="4" w:space="0" w:color="auto"/>
          <w:bottom w:val="single" w:sz="4" w:space="1" w:color="auto"/>
          <w:right w:val="single" w:sz="4" w:space="1" w:color="auto"/>
        </w:pBdr>
        <w:jc w:val="center"/>
        <w:rPr>
          <w:rFonts w:asciiTheme="minorHAnsi" w:hAnsiTheme="minorHAnsi" w:cstheme="minorHAnsi"/>
        </w:rPr>
      </w:pPr>
    </w:p>
    <w:p w14:paraId="6222B39A" w14:textId="1EB9EBCF" w:rsidR="00CA5DBF" w:rsidRPr="00C27CED" w:rsidRDefault="0086388B" w:rsidP="00CA5DBF">
      <w:pPr>
        <w:pBdr>
          <w:top w:val="single" w:sz="4" w:space="1" w:color="auto"/>
          <w:left w:val="single" w:sz="4" w:space="0" w:color="auto"/>
          <w:bottom w:val="single" w:sz="4" w:space="1" w:color="auto"/>
          <w:right w:val="single" w:sz="4" w:space="1" w:color="auto"/>
        </w:pBdr>
        <w:jc w:val="center"/>
        <w:rPr>
          <w:rFonts w:asciiTheme="minorHAnsi" w:hAnsiTheme="minorHAnsi" w:cstheme="minorHAnsi"/>
        </w:rPr>
      </w:pPr>
      <w:hyperlink r:id="rId12" w:history="1">
        <w:r w:rsidR="00B1520E" w:rsidRPr="00B1520E">
          <w:rPr>
            <w:rStyle w:val="Hyperlink"/>
            <w:rFonts w:asciiTheme="minorHAnsi" w:hAnsiTheme="minorHAnsi" w:cstheme="minorHAnsi"/>
          </w:rPr>
          <w:t>https://www.asqa.gov.au/course-accreditation/users-guide-standards-vet-accredited-courses/standards/standard-106-foundation-skills</w:t>
        </w:r>
      </w:hyperlink>
    </w:p>
    <w:p w14:paraId="0635C466" w14:textId="77777777" w:rsidR="00CA5DBF" w:rsidRDefault="00CA5DBF" w:rsidP="00CA5DBF">
      <w:pPr>
        <w:pBdr>
          <w:top w:val="single" w:sz="4" w:space="1" w:color="auto"/>
          <w:left w:val="single" w:sz="4" w:space="0" w:color="auto"/>
          <w:bottom w:val="single" w:sz="4" w:space="1" w:color="auto"/>
          <w:right w:val="single" w:sz="4" w:space="1" w:color="auto"/>
        </w:pBdr>
        <w:jc w:val="center"/>
        <w:rPr>
          <w:rFonts w:asciiTheme="minorHAnsi" w:hAnsiTheme="minorHAnsi" w:cstheme="minorHAnsi"/>
          <w:b/>
        </w:rPr>
      </w:pPr>
    </w:p>
    <w:p w14:paraId="57BC41EA" w14:textId="77777777" w:rsidR="00CA5DBF" w:rsidRPr="00C27CED" w:rsidRDefault="00CA5DBF" w:rsidP="00CA5DBF">
      <w:pPr>
        <w:pBdr>
          <w:top w:val="single" w:sz="4" w:space="1" w:color="auto"/>
          <w:left w:val="single" w:sz="4" w:space="0" w:color="auto"/>
          <w:bottom w:val="single" w:sz="4" w:space="1" w:color="auto"/>
          <w:right w:val="single" w:sz="4" w:space="1" w:color="auto"/>
        </w:pBdr>
        <w:jc w:val="center"/>
        <w:rPr>
          <w:rFonts w:asciiTheme="minorHAnsi" w:hAnsiTheme="minorHAnsi" w:cstheme="minorHAnsi"/>
          <w:b/>
        </w:rPr>
      </w:pPr>
      <w:r w:rsidRPr="00C27CED">
        <w:rPr>
          <w:rFonts w:asciiTheme="minorHAnsi" w:hAnsiTheme="minorHAnsi" w:cstheme="minorHAnsi"/>
          <w:b/>
        </w:rPr>
        <w:t>Students are required to complete this assessment prior to commencing their first unit of competency for the qualification</w:t>
      </w:r>
    </w:p>
    <w:p w14:paraId="6C398512" w14:textId="77777777" w:rsidR="00CA5DBF" w:rsidRPr="008F052A" w:rsidRDefault="00CA5DBF" w:rsidP="00CA5DBF">
      <w:pPr>
        <w:pBdr>
          <w:top w:val="single" w:sz="4" w:space="1" w:color="auto"/>
          <w:left w:val="single" w:sz="4" w:space="0" w:color="auto"/>
          <w:bottom w:val="single" w:sz="4" w:space="1" w:color="auto"/>
          <w:right w:val="single" w:sz="4" w:space="1" w:color="auto"/>
        </w:pBdr>
        <w:jc w:val="center"/>
        <w:rPr>
          <w:rFonts w:asciiTheme="minorHAnsi" w:hAnsiTheme="minorHAnsi" w:cstheme="minorHAnsi"/>
        </w:rPr>
      </w:pPr>
    </w:p>
    <w:p w14:paraId="34A327F2" w14:textId="191BDBA1" w:rsidR="00CA5DBF" w:rsidRDefault="00CA5DBF">
      <w:pPr>
        <w:spacing w:after="0" w:line="240" w:lineRule="auto"/>
      </w:pPr>
      <w:bookmarkStart w:id="1" w:name="_Hlk132640823"/>
      <w:r>
        <w:br w:type="page"/>
      </w:r>
    </w:p>
    <w:p w14:paraId="3676D992" w14:textId="577167AC" w:rsidR="00CD68E4" w:rsidRPr="006D5454" w:rsidRDefault="00CD68E4" w:rsidP="006D5454">
      <w:pPr>
        <w:pStyle w:val="Subtitle"/>
      </w:pPr>
      <w:r w:rsidRPr="006D5454">
        <w:lastRenderedPageBreak/>
        <w:t>Assessment Instructions for the Candidate</w:t>
      </w:r>
    </w:p>
    <w:p w14:paraId="54D7687F" w14:textId="77777777" w:rsidR="00CD68E4" w:rsidRDefault="00CD68E4" w:rsidP="00CD68E4"/>
    <w:p w14:paraId="0EF44492" w14:textId="77777777" w:rsidR="00CA5DBF" w:rsidRDefault="00CA5DBF" w:rsidP="00CA5DBF">
      <w:pPr>
        <w:rPr>
          <w:rFonts w:asciiTheme="minorHAnsi" w:hAnsiTheme="minorHAnsi" w:cstheme="minorHAnsi"/>
        </w:rPr>
      </w:pPr>
      <w:r>
        <w:rPr>
          <w:rFonts w:asciiTheme="minorHAnsi" w:hAnsiTheme="minorHAnsi" w:cstheme="minorHAnsi"/>
        </w:rPr>
        <w:t>Before commencing this assessment, you should complete the following activities (accessed via your student portal)</w:t>
      </w:r>
    </w:p>
    <w:p w14:paraId="4BF75374" w14:textId="77777777" w:rsidR="00CA5DBF" w:rsidRPr="00CA5DBF" w:rsidRDefault="00CA5DBF" w:rsidP="00CA5DBF"/>
    <w:p w14:paraId="03B15687" w14:textId="43D2E4F6" w:rsidR="00A55B2A" w:rsidRPr="00C31277" w:rsidRDefault="00A55B2A" w:rsidP="00A55B2A">
      <w:pPr>
        <w:pStyle w:val="ListParagraph"/>
        <w:rPr>
          <w:i/>
          <w:iCs w:val="0"/>
        </w:rPr>
      </w:pPr>
      <w:r w:rsidRPr="00A55B2A">
        <w:t>Work through the student resource ‘</w:t>
      </w:r>
      <w:r w:rsidRPr="00B8287E">
        <w:rPr>
          <w:b/>
          <w:bCs/>
        </w:rPr>
        <w:t>Introduction to Accounting</w:t>
      </w:r>
      <w:r w:rsidRPr="00A55B2A">
        <w:t xml:space="preserve">’ </w:t>
      </w:r>
      <w:r w:rsidR="00983AFB">
        <w:br/>
      </w:r>
      <w:r w:rsidR="00983AFB" w:rsidRPr="00C31277">
        <w:rPr>
          <w:i/>
          <w:iCs w:val="0"/>
        </w:rPr>
        <w:t xml:space="preserve">This is available from the Welcome tile of your Foundation Skills page </w:t>
      </w:r>
      <w:r w:rsidR="00C31277" w:rsidRPr="00C31277">
        <w:rPr>
          <w:i/>
          <w:iCs w:val="0"/>
        </w:rPr>
        <w:t>on the student platform.</w:t>
      </w:r>
    </w:p>
    <w:p w14:paraId="5C484E40" w14:textId="77777777" w:rsidR="00A55B2A" w:rsidRPr="005243DF" w:rsidRDefault="00A55B2A" w:rsidP="005243DF"/>
    <w:p w14:paraId="7894B80D" w14:textId="0ED804EC" w:rsidR="00CA5DBF" w:rsidRDefault="00CA5DBF" w:rsidP="007615DA">
      <w:pPr>
        <w:pStyle w:val="ListParagraph"/>
      </w:pPr>
      <w:r w:rsidRPr="00CA5DBF">
        <w:t xml:space="preserve">Review the </w:t>
      </w:r>
      <w:r w:rsidRPr="00B8287E">
        <w:rPr>
          <w:b/>
          <w:bCs/>
        </w:rPr>
        <w:t>Communicating effectively for business guide</w:t>
      </w:r>
      <w:r w:rsidRPr="00CA5DBF">
        <w:t xml:space="preserve"> at the following website:</w:t>
      </w:r>
      <w:r w:rsidRPr="00DF1FEE">
        <w:t xml:space="preserve"> </w:t>
      </w:r>
    </w:p>
    <w:p w14:paraId="62FDA435" w14:textId="358BA49A" w:rsidR="00CB3515" w:rsidRDefault="0086388B" w:rsidP="00CB3515">
      <w:pPr>
        <w:pStyle w:val="ListParagraph"/>
        <w:numPr>
          <w:ilvl w:val="0"/>
          <w:numId w:val="0"/>
        </w:numPr>
        <w:ind w:left="567"/>
      </w:pPr>
      <w:hyperlink r:id="rId13" w:history="1">
        <w:r w:rsidR="0030631A" w:rsidRPr="0030631A">
          <w:rPr>
            <w:rStyle w:val="Hyperlink"/>
          </w:rPr>
          <w:t>https://www.business.qld.gov.au/running-business/marketing-sales/sales/communicating-effectively</w:t>
        </w:r>
      </w:hyperlink>
    </w:p>
    <w:p w14:paraId="16C6299A" w14:textId="77777777" w:rsidR="00A7741E" w:rsidRDefault="00A7741E" w:rsidP="00CA5DBF"/>
    <w:p w14:paraId="41C01BD3" w14:textId="77777777" w:rsidR="004336B4" w:rsidRPr="00CA5DBF" w:rsidRDefault="004336B4" w:rsidP="00CA5DBF"/>
    <w:p w14:paraId="66BF6815" w14:textId="12817453" w:rsidR="00CA5DBF" w:rsidRPr="00CA5DBF" w:rsidRDefault="00CA5DBF" w:rsidP="00CA5DBF">
      <w:r w:rsidRPr="00CA5DBF">
        <w:t>Review the following scenario, and role play and record the conversation for submission to your Assessor</w:t>
      </w:r>
      <w:r w:rsidR="005243DF" w:rsidRPr="00CA5DBF">
        <w:t xml:space="preserve">. </w:t>
      </w:r>
      <w:r w:rsidRPr="00CA5DBF">
        <w:t xml:space="preserve">During the conversation you should ask enough questions to obtain all the information required to complete the task you have been assigned as the Accounts Assistant for the business. </w:t>
      </w:r>
    </w:p>
    <w:p w14:paraId="5808E570" w14:textId="77777777" w:rsidR="00CA5DBF" w:rsidRPr="00CA5DBF" w:rsidRDefault="00CA5DBF" w:rsidP="00CA5DBF"/>
    <w:p w14:paraId="6856E488" w14:textId="77777777" w:rsidR="00CA5DBF" w:rsidRPr="00CA5DBF" w:rsidRDefault="00CA5DBF" w:rsidP="00CA5DBF">
      <w:r w:rsidRPr="00CA5DBF">
        <w:t xml:space="preserve">Ensure you are familiar with and incorporate all the Assessment Criteria in your role play, as you will be assessed accordingly. </w:t>
      </w:r>
    </w:p>
    <w:p w14:paraId="688A365B" w14:textId="77777777" w:rsidR="00CA5DBF" w:rsidRPr="00CA5DBF" w:rsidRDefault="00CA5DBF" w:rsidP="00CA5DBF"/>
    <w:p w14:paraId="1954320E" w14:textId="77777777" w:rsidR="00CA5DBF" w:rsidRPr="00CA5DBF" w:rsidRDefault="00CA5DBF" w:rsidP="00CA5DBF">
      <w:r w:rsidRPr="00CA5DBF">
        <w:t>It is highly recommended for you to do a practise run of your role play before commencing the recording.</w:t>
      </w:r>
    </w:p>
    <w:p w14:paraId="4398997A" w14:textId="77777777" w:rsidR="00CA5DBF" w:rsidRDefault="00CA5DBF" w:rsidP="00CA5DBF"/>
    <w:p w14:paraId="6C787B6B" w14:textId="77777777" w:rsidR="00A7741E" w:rsidRDefault="00A7741E" w:rsidP="00CA5DBF"/>
    <w:p w14:paraId="1C617D62" w14:textId="77777777" w:rsidR="00A7741E" w:rsidRDefault="00A7741E" w:rsidP="00CA5DBF"/>
    <w:p w14:paraId="6F500055" w14:textId="77777777" w:rsidR="00A7741E" w:rsidRDefault="00A7741E" w:rsidP="00CA5DBF"/>
    <w:p w14:paraId="1EC7452D" w14:textId="77777777" w:rsidR="00A7741E" w:rsidRDefault="00A7741E" w:rsidP="00CA5DBF"/>
    <w:p w14:paraId="34E48634" w14:textId="77777777" w:rsidR="00A7741E" w:rsidRPr="00CA5DBF" w:rsidRDefault="00A7741E" w:rsidP="00CA5DBF"/>
    <w:p w14:paraId="05F60D3B" w14:textId="77777777" w:rsidR="00CA5DBF" w:rsidRPr="00CA5DBF" w:rsidRDefault="00CA5DBF" w:rsidP="00CA5DBF"/>
    <w:p w14:paraId="712180E7" w14:textId="77777777" w:rsidR="00CA5DBF" w:rsidRDefault="00CA5DBF" w:rsidP="00CD68E4"/>
    <w:p w14:paraId="7D50F92A" w14:textId="77777777" w:rsidR="00CA5DBF" w:rsidRDefault="00CA5DBF" w:rsidP="00CD68E4"/>
    <w:p w14:paraId="605FD64B" w14:textId="77777777" w:rsidR="00CA5DBF" w:rsidRPr="00CA5DBF" w:rsidRDefault="00CA5DBF" w:rsidP="00CD68E4"/>
    <w:tbl>
      <w:tblPr>
        <w:tblStyle w:val="TableGrid"/>
        <w:tblW w:w="9072" w:type="dxa"/>
        <w:tblInd w:w="-5" w:type="dxa"/>
        <w:tblLook w:val="04A0" w:firstRow="1" w:lastRow="0" w:firstColumn="1" w:lastColumn="0" w:noHBand="0" w:noVBand="1"/>
      </w:tblPr>
      <w:tblGrid>
        <w:gridCol w:w="3114"/>
        <w:gridCol w:w="5958"/>
      </w:tblGrid>
      <w:tr w:rsidR="00CD68E4" w14:paraId="5BD8B255" w14:textId="77777777" w:rsidTr="005D411D">
        <w:trPr>
          <w:trHeight w:hRule="exact" w:val="454"/>
        </w:trPr>
        <w:tc>
          <w:tcPr>
            <w:tcW w:w="3114" w:type="dxa"/>
            <w:shd w:val="clear" w:color="auto" w:fill="DBE5F1"/>
            <w:vAlign w:val="center"/>
          </w:tcPr>
          <w:p w14:paraId="66D0C3E6" w14:textId="77777777" w:rsidR="00CD68E4" w:rsidRPr="005D411D" w:rsidRDefault="00CD68E4" w:rsidP="00506CB5">
            <w:pPr>
              <w:pStyle w:val="NoSpacing"/>
              <w:rPr>
                <w:rFonts w:eastAsia="Quattrocento Sans"/>
                <w:b/>
                <w:color w:val="365F91"/>
                <w:sz w:val="24"/>
                <w:szCs w:val="24"/>
                <w:lang w:val="en-GB" w:eastAsia="en-GB"/>
              </w:rPr>
            </w:pPr>
            <w:r w:rsidRPr="005D411D">
              <w:rPr>
                <w:rFonts w:eastAsia="Quattrocento Sans"/>
                <w:b/>
                <w:color w:val="365F91"/>
                <w:sz w:val="24"/>
                <w:szCs w:val="24"/>
                <w:lang w:val="en-GB" w:eastAsia="en-GB"/>
              </w:rPr>
              <w:t>Student Name</w:t>
            </w:r>
          </w:p>
        </w:tc>
        <w:sdt>
          <w:sdtPr>
            <w:alias w:val="Type full name"/>
            <w:tag w:val="Type full name"/>
            <w:id w:val="1377352297"/>
            <w:placeholder>
              <w:docPart w:val="6C6E2F560A914CEDB147FBAED8D0D861"/>
            </w:placeholder>
            <w:showingPlcHdr/>
            <w15:color w:val="000000"/>
          </w:sdtPr>
          <w:sdtEndPr/>
          <w:sdtContent>
            <w:tc>
              <w:tcPr>
                <w:tcW w:w="5958" w:type="dxa"/>
                <w:vAlign w:val="center"/>
              </w:tcPr>
              <w:p w14:paraId="71F840BE" w14:textId="77777777" w:rsidR="00CD68E4" w:rsidRDefault="00EF1527" w:rsidP="00EF1527">
                <w:r w:rsidRPr="004C1C62">
                  <w:rPr>
                    <w:rFonts w:cs="Segoe UI"/>
                    <w:color w:val="808080" w:themeColor="background1" w:themeShade="80"/>
                  </w:rPr>
                  <w:t>Click to type</w:t>
                </w:r>
                <w:r w:rsidRPr="004C1C62">
                  <w:rPr>
                    <w:rStyle w:val="PlaceholderText"/>
                    <w:rFonts w:cs="Segoe UI"/>
                  </w:rPr>
                  <w:t xml:space="preserve"> full name.</w:t>
                </w:r>
              </w:p>
            </w:tc>
          </w:sdtContent>
        </w:sdt>
      </w:tr>
      <w:tr w:rsidR="00CD68E4" w14:paraId="13C5C0F9" w14:textId="77777777" w:rsidTr="005D411D">
        <w:trPr>
          <w:trHeight w:hRule="exact" w:val="454"/>
        </w:trPr>
        <w:tc>
          <w:tcPr>
            <w:tcW w:w="3114" w:type="dxa"/>
            <w:shd w:val="clear" w:color="auto" w:fill="DBE5F1"/>
            <w:vAlign w:val="center"/>
          </w:tcPr>
          <w:p w14:paraId="4D342FDF" w14:textId="77777777" w:rsidR="00CD68E4" w:rsidRDefault="00CD68E4" w:rsidP="00506CB5">
            <w:pPr>
              <w:pStyle w:val="NoSpacing"/>
              <w:rPr>
                <w:rFonts w:eastAsia="Quattrocento Sans"/>
                <w:b/>
                <w:color w:val="365F91"/>
                <w:sz w:val="24"/>
                <w:szCs w:val="24"/>
                <w:lang w:val="en-GB" w:eastAsia="en-GB"/>
              </w:rPr>
            </w:pPr>
            <w:r w:rsidRPr="005D411D">
              <w:rPr>
                <w:rFonts w:eastAsia="Quattrocento Sans"/>
                <w:b/>
                <w:color w:val="365F91"/>
                <w:sz w:val="24"/>
                <w:szCs w:val="24"/>
                <w:lang w:val="en-GB" w:eastAsia="en-GB"/>
              </w:rPr>
              <w:t xml:space="preserve">Date of </w:t>
            </w:r>
            <w:r w:rsidR="005D11A9">
              <w:rPr>
                <w:rFonts w:eastAsia="Quattrocento Sans"/>
                <w:b/>
                <w:color w:val="365F91"/>
                <w:sz w:val="24"/>
                <w:szCs w:val="24"/>
                <w:lang w:val="en-GB" w:eastAsia="en-GB"/>
              </w:rPr>
              <w:t>A</w:t>
            </w:r>
            <w:r w:rsidRPr="005D411D">
              <w:rPr>
                <w:rFonts w:eastAsia="Quattrocento Sans"/>
                <w:b/>
                <w:color w:val="365F91"/>
                <w:sz w:val="24"/>
                <w:szCs w:val="24"/>
                <w:lang w:val="en-GB" w:eastAsia="en-GB"/>
              </w:rPr>
              <w:t>ssessment</w:t>
            </w:r>
          </w:p>
          <w:p w14:paraId="0F0234E5" w14:textId="77777777" w:rsidR="00A7741E" w:rsidRPr="00A7741E" w:rsidRDefault="00A7741E" w:rsidP="00A7741E">
            <w:pPr>
              <w:rPr>
                <w:rFonts w:eastAsia="Quattrocento Sans"/>
                <w:lang w:val="en-GB" w:eastAsia="en-GB"/>
              </w:rPr>
            </w:pPr>
          </w:p>
          <w:p w14:paraId="233E43B8" w14:textId="77777777" w:rsidR="00A7741E" w:rsidRPr="00A7741E" w:rsidRDefault="00A7741E" w:rsidP="00A7741E">
            <w:pPr>
              <w:rPr>
                <w:rFonts w:eastAsia="Quattrocento Sans"/>
                <w:lang w:val="en-GB" w:eastAsia="en-GB"/>
              </w:rPr>
            </w:pPr>
          </w:p>
        </w:tc>
        <w:sdt>
          <w:sdtPr>
            <w:id w:val="359024137"/>
            <w:placeholder>
              <w:docPart w:val="9EF7103EC4904E8BAFEEA0EAE2CAEFDA"/>
            </w:placeholder>
            <w:showingPlcHdr/>
            <w:date w:fullDate="2019-05-09T00:00:00Z">
              <w:dateFormat w:val="dd-MMM-yy"/>
              <w:lid w:val="en-AU"/>
              <w:storeMappedDataAs w:val="dateTime"/>
              <w:calendar w:val="gregorian"/>
            </w:date>
          </w:sdtPr>
          <w:sdtEndPr/>
          <w:sdtContent>
            <w:tc>
              <w:tcPr>
                <w:tcW w:w="5958" w:type="dxa"/>
                <w:vAlign w:val="center"/>
              </w:tcPr>
              <w:p w14:paraId="26B89F58" w14:textId="77777777" w:rsidR="00CD68E4" w:rsidRDefault="00CD68E4" w:rsidP="00506CB5">
                <w:pPr>
                  <w:pStyle w:val="NoSpacing"/>
                </w:pPr>
                <w:r w:rsidRPr="000B69EE">
                  <w:rPr>
                    <w:rStyle w:val="PlaceholderText"/>
                  </w:rPr>
                  <w:t>Click to enter a date.</w:t>
                </w:r>
              </w:p>
            </w:tc>
          </w:sdtContent>
        </w:sdt>
      </w:tr>
    </w:tbl>
    <w:p w14:paraId="0B03FC96" w14:textId="77777777" w:rsidR="004336B4" w:rsidRDefault="004336B4">
      <w:pPr>
        <w:spacing w:after="0" w:line="240" w:lineRule="auto"/>
      </w:pPr>
      <w:r>
        <w:br w:type="page"/>
      </w:r>
    </w:p>
    <w:bookmarkEnd w:id="1"/>
    <w:p w14:paraId="3A73A095" w14:textId="77777777" w:rsidR="00CA5DBF" w:rsidRDefault="00CA5DBF" w:rsidP="00CA5DBF">
      <w:pPr>
        <w:pStyle w:val="Heading3"/>
        <w:rPr>
          <w:rFonts w:eastAsia="Arial Unicode MS"/>
        </w:rPr>
      </w:pPr>
      <w:r w:rsidRPr="00CA5DBF">
        <w:rPr>
          <w:rFonts w:eastAsia="Arial Unicode MS"/>
        </w:rPr>
        <w:lastRenderedPageBreak/>
        <w:t xml:space="preserve">Assessment Requirements </w:t>
      </w:r>
    </w:p>
    <w:p w14:paraId="1406417C" w14:textId="77777777" w:rsidR="00B20E1A" w:rsidRPr="00B20E1A" w:rsidRDefault="00B20E1A" w:rsidP="00B20E1A">
      <w:pPr>
        <w:pStyle w:val="List-Numbered"/>
      </w:pPr>
      <w:r w:rsidRPr="00B20E1A">
        <w:t>The audio recording can be made on any digital device, i.e. smart phone, tablet or video recorder</w:t>
      </w:r>
    </w:p>
    <w:p w14:paraId="4F0ADF74" w14:textId="77777777" w:rsidR="00B20E1A" w:rsidRPr="00B20E1A" w:rsidRDefault="00B20E1A" w:rsidP="00B20E1A">
      <w:pPr>
        <w:pStyle w:val="List-Numbered"/>
      </w:pPr>
      <w:r w:rsidRPr="00B20E1A">
        <w:t>The conversation should last between 10 to 15 minutes</w:t>
      </w:r>
    </w:p>
    <w:p w14:paraId="6F2B41D3" w14:textId="77777777" w:rsidR="00B20E1A" w:rsidRPr="00B20E1A" w:rsidRDefault="00B20E1A" w:rsidP="00B20E1A">
      <w:pPr>
        <w:pStyle w:val="List-Numbered"/>
      </w:pPr>
      <w:r w:rsidRPr="00B20E1A">
        <w:t>You will require at least 2 other participants, to play the business owner and Accountant/ Office Manager. Each participant is required to submit a signed Participant Declaration form</w:t>
      </w:r>
    </w:p>
    <w:p w14:paraId="69892FF0" w14:textId="77777777" w:rsidR="00B20E1A" w:rsidRPr="00B20E1A" w:rsidRDefault="00B20E1A" w:rsidP="00B20E1A">
      <w:pPr>
        <w:pStyle w:val="List-Numbered"/>
      </w:pPr>
      <w:r w:rsidRPr="00B20E1A">
        <w:t>You are required to play the role of the Accounts Assistant</w:t>
      </w:r>
    </w:p>
    <w:p w14:paraId="4F0106CB" w14:textId="77777777" w:rsidR="00B20E1A" w:rsidRPr="00B20E1A" w:rsidRDefault="00B20E1A" w:rsidP="00B20E1A">
      <w:pPr>
        <w:pStyle w:val="List-Numbered"/>
      </w:pPr>
      <w:r w:rsidRPr="00B20E1A">
        <w:t>Include an introduction to the role play, identifying the participants in the conversation, including the name of each person and the role they are playing</w:t>
      </w:r>
    </w:p>
    <w:p w14:paraId="756E7634" w14:textId="77777777" w:rsidR="00B20E1A" w:rsidRPr="00B20E1A" w:rsidRDefault="00B20E1A" w:rsidP="00B20E1A">
      <w:pPr>
        <w:pStyle w:val="List-Numbered"/>
      </w:pPr>
      <w:r w:rsidRPr="00B20E1A">
        <w:t>You must demonstrate all the Assessment Criteria to achieve a satisfactory result</w:t>
      </w:r>
    </w:p>
    <w:p w14:paraId="29B9AEA4" w14:textId="77777777" w:rsidR="00B20E1A" w:rsidRPr="00B20E1A" w:rsidRDefault="00B20E1A" w:rsidP="00B20E1A">
      <w:pPr>
        <w:pStyle w:val="List-Numbered"/>
      </w:pPr>
      <w:r w:rsidRPr="00B20E1A">
        <w:t>Completed recording and participant declarations must be uploaded onto the Student Portal</w:t>
      </w:r>
    </w:p>
    <w:p w14:paraId="536D85E5" w14:textId="77777777" w:rsidR="00B20E1A" w:rsidRPr="00B20E1A" w:rsidRDefault="00B20E1A" w:rsidP="00B20E1A">
      <w:pPr>
        <w:pStyle w:val="List-Numbered"/>
      </w:pPr>
      <w:r w:rsidRPr="00B20E1A">
        <w:t>Please note, you are not required to create any spreadsheets for this assessment</w:t>
      </w:r>
    </w:p>
    <w:p w14:paraId="66894763" w14:textId="77777777" w:rsidR="00CB2429" w:rsidRDefault="00CB2429">
      <w:pPr>
        <w:spacing w:after="0" w:line="240" w:lineRule="auto"/>
        <w:rPr>
          <w:rFonts w:eastAsia="Arial Unicode MS"/>
        </w:rPr>
      </w:pPr>
      <w:r>
        <w:rPr>
          <w:rFonts w:eastAsia="Arial Unicode MS"/>
        </w:rPr>
        <w:br w:type="page"/>
      </w:r>
    </w:p>
    <w:p w14:paraId="0C059E70" w14:textId="77777777" w:rsidR="00CB2429" w:rsidRDefault="00CB2429" w:rsidP="00CB2429">
      <w:pPr>
        <w:pStyle w:val="Heading1"/>
      </w:pPr>
      <w:r>
        <w:lastRenderedPageBreak/>
        <w:t>Scenario</w:t>
      </w:r>
    </w:p>
    <w:p w14:paraId="4E9BD86C" w14:textId="77777777" w:rsidR="00CB2429" w:rsidRDefault="00CB2429" w:rsidP="00CB2429">
      <w:pPr>
        <w:pStyle w:val="Heading2"/>
      </w:pPr>
      <w:r w:rsidRPr="00CA5DBF">
        <w:t xml:space="preserve">Identify </w:t>
      </w:r>
      <w:r w:rsidRPr="00B205DA">
        <w:t xml:space="preserve">Spreadsheet </w:t>
      </w:r>
      <w:r w:rsidRPr="00CA5DBF">
        <w:t xml:space="preserve">Requirements </w:t>
      </w:r>
    </w:p>
    <w:p w14:paraId="4BCA87BE" w14:textId="77777777" w:rsidR="00CB2429" w:rsidRDefault="00CB2429" w:rsidP="00CB2429">
      <w:pPr>
        <w:spacing w:after="0" w:line="240" w:lineRule="auto"/>
      </w:pPr>
    </w:p>
    <w:p w14:paraId="33C65C11" w14:textId="77777777" w:rsidR="00CB2429" w:rsidRDefault="00CB2429" w:rsidP="00CB2429">
      <w:r>
        <w:t>You have been appointed as the Accounts Assistant for a small business. The business owner has requested you create and update some spreadsheets to assist with the accounts process. The spreadsheets required include:</w:t>
      </w:r>
    </w:p>
    <w:p w14:paraId="5BC6BC0F" w14:textId="77777777" w:rsidR="00CB2429" w:rsidRDefault="00CB2429" w:rsidP="00CB2429"/>
    <w:p w14:paraId="72297B04" w14:textId="77777777" w:rsidR="00CB2429" w:rsidRDefault="00CB2429" w:rsidP="00CB2429">
      <w:pPr>
        <w:pStyle w:val="List-Alpha"/>
      </w:pPr>
      <w:r>
        <w:t>Outstanding Customer Invoices</w:t>
      </w:r>
    </w:p>
    <w:p w14:paraId="3C61340D" w14:textId="77777777" w:rsidR="00CB2429" w:rsidRDefault="00CB2429" w:rsidP="00CB2429">
      <w:pPr>
        <w:pStyle w:val="List-Alpha"/>
      </w:pPr>
      <w:r>
        <w:t>Outstanding Supplier Invoices</w:t>
      </w:r>
    </w:p>
    <w:p w14:paraId="7816AA44" w14:textId="77777777" w:rsidR="00CB2429" w:rsidRDefault="00CB2429" w:rsidP="00CB2429"/>
    <w:p w14:paraId="188EE0DA" w14:textId="77777777" w:rsidR="00CB2429" w:rsidRDefault="00CB2429" w:rsidP="00CB2429">
      <w:r>
        <w:t>Before finalising the design of the spreadsheets, you have arranged a meeting with the business owner and his/her Accountant to discuss the following:</w:t>
      </w:r>
    </w:p>
    <w:p w14:paraId="3C54BF45" w14:textId="77777777" w:rsidR="00CB2429" w:rsidRDefault="00CB2429" w:rsidP="00CB2429">
      <w:pPr>
        <w:pStyle w:val="ListParagraph"/>
      </w:pPr>
      <w:r>
        <w:t xml:space="preserve">The information that is required for each spreadsheet (i.e. customer address, invoice numbers, totals, specific formulas etc.) </w:t>
      </w:r>
    </w:p>
    <w:p w14:paraId="1A3A9D20" w14:textId="77777777" w:rsidR="00CB2429" w:rsidRDefault="00CB2429" w:rsidP="00CB2429">
      <w:pPr>
        <w:pStyle w:val="ListParagraph"/>
      </w:pPr>
      <w:r>
        <w:t>Any design requirements (font size, colour, currency formatting, headings, charts etc.)</w:t>
      </w:r>
    </w:p>
    <w:p w14:paraId="55AA8D0C" w14:textId="77777777" w:rsidR="00CB2429" w:rsidRDefault="00CB2429" w:rsidP="00CB2429">
      <w:pPr>
        <w:pStyle w:val="ListParagraph"/>
      </w:pPr>
      <w:r>
        <w:t>What approvals are required before the spreadsheets are given to staff to use</w:t>
      </w:r>
    </w:p>
    <w:p w14:paraId="0AF1D696" w14:textId="77777777" w:rsidR="00CB2429" w:rsidRDefault="00CB2429" w:rsidP="00CB2429"/>
    <w:p w14:paraId="7AC1E812" w14:textId="77777777" w:rsidR="00CB2429" w:rsidRPr="00C2252D" w:rsidRDefault="00CB2429" w:rsidP="00CB2429">
      <w:pPr>
        <w:rPr>
          <w:b/>
          <w:bCs/>
        </w:rPr>
      </w:pPr>
      <w:r w:rsidRPr="00C2252D">
        <w:rPr>
          <w:b/>
          <w:bCs/>
        </w:rPr>
        <w:t>Please note: You do not have to create the actual spreadsheet for this Assessment.</w:t>
      </w:r>
    </w:p>
    <w:p w14:paraId="7BF0E17D" w14:textId="77777777" w:rsidR="00CB2429" w:rsidRDefault="00CB2429" w:rsidP="00CB2429"/>
    <w:p w14:paraId="6307686D" w14:textId="77777777" w:rsidR="00CB2429" w:rsidRDefault="00CB2429" w:rsidP="00CB2429"/>
    <w:p w14:paraId="183FCFD0" w14:textId="77777777" w:rsidR="00BC1384" w:rsidRDefault="00BC1384" w:rsidP="00BC1384">
      <w:pPr>
        <w:pStyle w:val="Heading3"/>
      </w:pPr>
      <w:r>
        <w:t xml:space="preserve">Assessment Criteria </w:t>
      </w:r>
    </w:p>
    <w:p w14:paraId="63142884" w14:textId="77777777" w:rsidR="00BC1384" w:rsidRPr="00CA5DBF" w:rsidRDefault="00BC1384" w:rsidP="00BC1384">
      <w:r w:rsidRPr="00CA5DBF">
        <w:t>Students are required to demonstrate all of the following skills in the recorded role play activity:</w:t>
      </w:r>
    </w:p>
    <w:p w14:paraId="17633482" w14:textId="77777777" w:rsidR="00BC1384" w:rsidRPr="00EB4D57" w:rsidRDefault="00BC1384" w:rsidP="00BC1384">
      <w:pPr>
        <w:pStyle w:val="ListParagraph"/>
      </w:pPr>
      <w:r w:rsidRPr="00EB4D57">
        <w:t>Uses a range of questioning techniques to confirm instructions and gain authorisation</w:t>
      </w:r>
    </w:p>
    <w:p w14:paraId="53E22FEC" w14:textId="77777777" w:rsidR="00BC1384" w:rsidRPr="00EB4D57" w:rsidRDefault="00BC1384" w:rsidP="00BC1384">
      <w:pPr>
        <w:pStyle w:val="ListParagraph"/>
      </w:pPr>
      <w:r w:rsidRPr="00EB4D57">
        <w:t>Uses active listening techniques to elicit the opinions of others and confirm understanding of requirements</w:t>
      </w:r>
    </w:p>
    <w:p w14:paraId="275562A1" w14:textId="77777777" w:rsidR="00BC1384" w:rsidRPr="00EB4D57" w:rsidRDefault="00BC1384" w:rsidP="00BC1384">
      <w:pPr>
        <w:pStyle w:val="ListParagraph"/>
      </w:pPr>
      <w:r w:rsidRPr="00EB4D57">
        <w:t>Encourages two-way communication and feedback</w:t>
      </w:r>
    </w:p>
    <w:p w14:paraId="11B57190" w14:textId="77777777" w:rsidR="00BC1384" w:rsidRPr="00EB4D57" w:rsidRDefault="00BC1384" w:rsidP="00BC1384">
      <w:pPr>
        <w:pStyle w:val="ListParagraph"/>
      </w:pPr>
      <w:r w:rsidRPr="00EB4D57">
        <w:t>Uses clear, detailed and direct language which is culturally sensitive</w:t>
      </w:r>
    </w:p>
    <w:p w14:paraId="78D26831" w14:textId="77777777" w:rsidR="00BC1384" w:rsidRPr="00EB4D57" w:rsidRDefault="00BC1384" w:rsidP="00BC1384">
      <w:pPr>
        <w:pStyle w:val="ListParagraph"/>
      </w:pPr>
      <w:r w:rsidRPr="00EB4D57">
        <w:t>Explains issues, presents information and confirms requirements using appropriate industry terminology</w:t>
      </w:r>
    </w:p>
    <w:p w14:paraId="3AF4198F" w14:textId="77777777" w:rsidR="00BC1384" w:rsidRPr="00EB4D57" w:rsidRDefault="00BC1384" w:rsidP="00BC1384">
      <w:pPr>
        <w:pStyle w:val="ListParagraph"/>
      </w:pPr>
      <w:r w:rsidRPr="00EB4D57">
        <w:t>Uses a pace and tone of voice suitable for the audience?</w:t>
      </w:r>
    </w:p>
    <w:p w14:paraId="4185633B" w14:textId="77777777" w:rsidR="00BC1384" w:rsidRPr="00BC1384" w:rsidRDefault="00BC1384" w:rsidP="00BC1384">
      <w:pPr>
        <w:pStyle w:val="ListParagraph"/>
        <w:rPr>
          <w:rFonts w:eastAsia="Arial Unicode MS"/>
        </w:rPr>
      </w:pPr>
      <w:r w:rsidRPr="00EB4D57">
        <w:t>Uses communication conventions and protocols to share information and seek advice</w:t>
      </w:r>
    </w:p>
    <w:p w14:paraId="353CB7EF" w14:textId="77777777" w:rsidR="00BC1384" w:rsidRPr="00BC1384" w:rsidRDefault="00BC1384" w:rsidP="00BC1384">
      <w:pPr>
        <w:rPr>
          <w:rFonts w:eastAsia="Arial Unicode MS"/>
        </w:rPr>
      </w:pPr>
    </w:p>
    <w:p w14:paraId="218D64AD" w14:textId="7750819C" w:rsidR="00CA5DBF" w:rsidRPr="00CA5DBF" w:rsidRDefault="00CA5DBF" w:rsidP="00CA5DBF">
      <w:pPr>
        <w:rPr>
          <w:rFonts w:eastAsia="Arial Unicode MS"/>
        </w:rPr>
      </w:pPr>
      <w:r w:rsidRPr="00CA5DBF">
        <w:rPr>
          <w:rFonts w:eastAsia="Arial Unicode MS"/>
        </w:rPr>
        <w:br w:type="page"/>
      </w:r>
    </w:p>
    <w:p w14:paraId="5C23FFB5" w14:textId="24887215" w:rsidR="00CA5DBF" w:rsidRDefault="00CA5DBF" w:rsidP="00CA5DBF">
      <w:pPr>
        <w:pStyle w:val="Heading3"/>
        <w:rPr>
          <w:rFonts w:eastAsia="Arial Unicode MS"/>
        </w:rPr>
      </w:pPr>
      <w:r>
        <w:rPr>
          <w:rFonts w:eastAsia="Arial Unicode MS"/>
        </w:rPr>
        <w:lastRenderedPageBreak/>
        <w:t>Definitions</w:t>
      </w:r>
    </w:p>
    <w:p w14:paraId="4D21472B" w14:textId="77777777" w:rsidR="00626D75" w:rsidRPr="00626D75" w:rsidRDefault="00626D75" w:rsidP="00626D75">
      <w:pPr>
        <w:rPr>
          <w:rFonts w:eastAsia="Arial Unicode MS"/>
        </w:rPr>
      </w:pPr>
    </w:p>
    <w:tbl>
      <w:tblPr>
        <w:tblStyle w:val="TableGrid"/>
        <w:tblW w:w="0" w:type="auto"/>
        <w:tblLook w:val="04A0" w:firstRow="1" w:lastRow="0" w:firstColumn="1" w:lastColumn="0" w:noHBand="0" w:noVBand="1"/>
      </w:tblPr>
      <w:tblGrid>
        <w:gridCol w:w="3397"/>
        <w:gridCol w:w="6231"/>
      </w:tblGrid>
      <w:tr w:rsidR="00CA5DBF" w14:paraId="7E1DA2BC" w14:textId="77777777" w:rsidTr="00CA5DBF">
        <w:tc>
          <w:tcPr>
            <w:tcW w:w="3397" w:type="dxa"/>
            <w:shd w:val="clear" w:color="auto" w:fill="DBE5F1"/>
          </w:tcPr>
          <w:p w14:paraId="00252CD5" w14:textId="0868BE3D" w:rsidR="00CA5DBF" w:rsidRPr="00CA5DBF" w:rsidRDefault="00CA5DBF" w:rsidP="00CA5DBF">
            <w:pPr>
              <w:rPr>
                <w:rFonts w:eastAsia="Arial Unicode MS"/>
                <w:b/>
                <w:bCs/>
                <w:color w:val="365F91"/>
              </w:rPr>
            </w:pPr>
            <w:r w:rsidRPr="00CA5DBF">
              <w:rPr>
                <w:b/>
                <w:bCs/>
                <w:color w:val="365F91"/>
              </w:rPr>
              <w:t>Questioning Techniques</w:t>
            </w:r>
          </w:p>
        </w:tc>
        <w:tc>
          <w:tcPr>
            <w:tcW w:w="6231" w:type="dxa"/>
          </w:tcPr>
          <w:p w14:paraId="60FB6A7B" w14:textId="77777777" w:rsidR="00CA5DBF" w:rsidRDefault="00CA5DBF" w:rsidP="00CA5DBF">
            <w:r w:rsidRPr="00CA5DBF">
              <w:rPr>
                <w:b/>
                <w:bCs/>
                <w:i/>
                <w:iCs w:val="0"/>
              </w:rPr>
              <w:t>Closed questions:</w:t>
            </w:r>
            <w:r w:rsidRPr="00112529">
              <w:t xml:space="preserve"> require a one-word or short answer such as ‘yes’, ‘no’, ‘yesterday’ or ‘Sydney’. Closed questions are used to clarify your understanding or receive a definitive answer.</w:t>
            </w:r>
          </w:p>
          <w:p w14:paraId="72DC55E0" w14:textId="77777777" w:rsidR="00CA5DBF" w:rsidRDefault="00CA5DBF" w:rsidP="00CA5DBF">
            <w:r w:rsidRPr="00CA5DBF">
              <w:rPr>
                <w:b/>
                <w:bCs/>
                <w:i/>
                <w:iCs w:val="0"/>
              </w:rPr>
              <w:t>Open questions:</w:t>
            </w:r>
            <w:r w:rsidRPr="00112529">
              <w:t xml:space="preserve"> require a longer answer or explanation. They usually begin with ‘what’, ‘why’, ‘how’ or ‘explain’ or ‘describe’. Open questions are used to find out more detail, or the other person’s opinion or issues.</w:t>
            </w:r>
          </w:p>
          <w:p w14:paraId="2D35A592" w14:textId="627A682F" w:rsidR="00CA5DBF" w:rsidRPr="00CA5DBF" w:rsidRDefault="00CA5DBF" w:rsidP="00CA5DBF">
            <w:pPr>
              <w:rPr>
                <w:rFonts w:eastAsia="Arial Unicode MS"/>
              </w:rPr>
            </w:pPr>
            <w:r w:rsidRPr="00CA5DBF">
              <w:rPr>
                <w:b/>
                <w:bCs/>
                <w:i/>
                <w:iCs w:val="0"/>
              </w:rPr>
              <w:t>Probing Questions:</w:t>
            </w:r>
            <w:r w:rsidRPr="00CA5DBF">
              <w:t xml:space="preserve"> used to follow up on a previous statement or to gain further information on a particular topic. For example; ‘You said earlier that …….. Why do you think this occurred?’</w:t>
            </w:r>
          </w:p>
        </w:tc>
      </w:tr>
      <w:tr w:rsidR="00CA5DBF" w14:paraId="53ED9143" w14:textId="77777777" w:rsidTr="00CA5DBF">
        <w:tc>
          <w:tcPr>
            <w:tcW w:w="3397" w:type="dxa"/>
            <w:shd w:val="clear" w:color="auto" w:fill="DBE5F1"/>
          </w:tcPr>
          <w:p w14:paraId="51F90693" w14:textId="6D07D0B3" w:rsidR="00CA5DBF" w:rsidRPr="00CA5DBF" w:rsidRDefault="00CA5DBF" w:rsidP="00CA5DBF">
            <w:pPr>
              <w:rPr>
                <w:rFonts w:eastAsia="Arial Unicode MS"/>
                <w:b/>
                <w:bCs/>
                <w:color w:val="365F91"/>
              </w:rPr>
            </w:pPr>
            <w:r w:rsidRPr="00CA5DBF">
              <w:rPr>
                <w:b/>
                <w:bCs/>
                <w:color w:val="365F91"/>
              </w:rPr>
              <w:t>Active Listening Techniques</w:t>
            </w:r>
          </w:p>
        </w:tc>
        <w:tc>
          <w:tcPr>
            <w:tcW w:w="6231" w:type="dxa"/>
          </w:tcPr>
          <w:p w14:paraId="45D18E5C" w14:textId="77777777" w:rsidR="00CA5DBF" w:rsidRPr="00CA5DBF" w:rsidRDefault="00CA5DBF" w:rsidP="00CA5DBF">
            <w:pPr>
              <w:rPr>
                <w:rFonts w:eastAsia="Arial Unicode MS"/>
              </w:rPr>
            </w:pPr>
            <w:r w:rsidRPr="00CA5DBF">
              <w:rPr>
                <w:rFonts w:eastAsia="Arial Unicode MS"/>
              </w:rPr>
              <w:t>Involves listening to and understanding the information given, providing feedback and responding appropriately. Active listening can be demonstrated by:</w:t>
            </w:r>
          </w:p>
          <w:p w14:paraId="134F458D" w14:textId="20E06E60" w:rsidR="00CA5DBF" w:rsidRPr="00CA5DBF" w:rsidRDefault="00CA5DBF" w:rsidP="00CA5DBF">
            <w:pPr>
              <w:pStyle w:val="ListParagraph"/>
              <w:rPr>
                <w:rFonts w:eastAsia="Arial Unicode MS"/>
              </w:rPr>
            </w:pPr>
            <w:r w:rsidRPr="00CA5DBF">
              <w:rPr>
                <w:rFonts w:eastAsia="Arial Unicode MS"/>
              </w:rPr>
              <w:t>Giving the person your full attention</w:t>
            </w:r>
          </w:p>
          <w:p w14:paraId="632BFBCD" w14:textId="4DC27BA5" w:rsidR="00CA5DBF" w:rsidRPr="00CA5DBF" w:rsidRDefault="00CA5DBF" w:rsidP="00CA5DBF">
            <w:pPr>
              <w:pStyle w:val="ListParagraph"/>
              <w:rPr>
                <w:rFonts w:eastAsia="Arial Unicode MS"/>
              </w:rPr>
            </w:pPr>
            <w:r w:rsidRPr="00CA5DBF">
              <w:rPr>
                <w:rFonts w:eastAsia="Arial Unicode MS"/>
              </w:rPr>
              <w:t xml:space="preserve">Allowing the person adequate time to speak </w:t>
            </w:r>
            <w:r>
              <w:rPr>
                <w:rFonts w:eastAsia="Arial Unicode MS"/>
              </w:rPr>
              <w:t>a</w:t>
            </w:r>
            <w:r w:rsidRPr="00CA5DBF">
              <w:rPr>
                <w:rFonts w:eastAsia="Arial Unicode MS"/>
              </w:rPr>
              <w:t>nd not interrupting</w:t>
            </w:r>
          </w:p>
          <w:p w14:paraId="2967CF8D" w14:textId="5714F835" w:rsidR="00CA5DBF" w:rsidRPr="00CA5DBF" w:rsidRDefault="00CA5DBF" w:rsidP="00CA5DBF">
            <w:pPr>
              <w:pStyle w:val="ListParagraph"/>
              <w:rPr>
                <w:rFonts w:eastAsia="Arial Unicode MS"/>
              </w:rPr>
            </w:pPr>
            <w:r w:rsidRPr="00CA5DBF">
              <w:rPr>
                <w:rFonts w:eastAsia="Arial Unicode MS"/>
              </w:rPr>
              <w:t>Using verbal encouragers (uh-ha, mmm hmm, I see) to encourage the person to continue talking</w:t>
            </w:r>
          </w:p>
          <w:p w14:paraId="0E92132A" w14:textId="59DA9DE0" w:rsidR="00CA5DBF" w:rsidRPr="00CA5DBF" w:rsidRDefault="00CA5DBF" w:rsidP="00CA5DBF">
            <w:pPr>
              <w:pStyle w:val="ListParagraph"/>
              <w:rPr>
                <w:rFonts w:eastAsia="Arial Unicode MS"/>
              </w:rPr>
            </w:pPr>
            <w:r w:rsidRPr="00CA5DBF">
              <w:rPr>
                <w:rFonts w:eastAsia="Arial Unicode MS"/>
              </w:rPr>
              <w:t>Asking questions to clarify and confirm your understanding</w:t>
            </w:r>
          </w:p>
          <w:p w14:paraId="14F5FBEA" w14:textId="669DC2C9" w:rsidR="00CA5DBF" w:rsidRPr="00CA5DBF" w:rsidRDefault="00CA5DBF" w:rsidP="00CA5DBF">
            <w:pPr>
              <w:pStyle w:val="ListParagraph"/>
              <w:rPr>
                <w:rFonts w:eastAsia="Arial Unicode MS"/>
              </w:rPr>
            </w:pPr>
            <w:r w:rsidRPr="00CA5DBF">
              <w:rPr>
                <w:rFonts w:eastAsia="Arial Unicode MS"/>
              </w:rPr>
              <w:t>Paraphrasing what the person has said to show your understanding</w:t>
            </w:r>
          </w:p>
          <w:p w14:paraId="597E0E0B" w14:textId="60F6E267" w:rsidR="00CA5DBF" w:rsidRDefault="00CA5DBF" w:rsidP="00CA5DBF">
            <w:pPr>
              <w:pStyle w:val="ListParagraph"/>
              <w:rPr>
                <w:rFonts w:eastAsia="Arial Unicode MS"/>
              </w:rPr>
            </w:pPr>
            <w:r w:rsidRPr="00CA5DBF">
              <w:rPr>
                <w:rFonts w:eastAsia="Arial Unicode MS"/>
              </w:rPr>
              <w:t>Summarising the key points of the conversation</w:t>
            </w:r>
          </w:p>
        </w:tc>
      </w:tr>
      <w:tr w:rsidR="00CA5DBF" w14:paraId="55133C69" w14:textId="77777777" w:rsidTr="00CA5DBF">
        <w:tc>
          <w:tcPr>
            <w:tcW w:w="3397" w:type="dxa"/>
            <w:shd w:val="clear" w:color="auto" w:fill="DBE5F1"/>
          </w:tcPr>
          <w:p w14:paraId="5BEAAC4D" w14:textId="1AE38E54" w:rsidR="00CA5DBF" w:rsidRPr="00CA5DBF" w:rsidRDefault="00CA5DBF" w:rsidP="00CA5DBF">
            <w:pPr>
              <w:rPr>
                <w:rFonts w:eastAsia="Arial Unicode MS"/>
                <w:b/>
                <w:bCs/>
                <w:color w:val="365F91"/>
              </w:rPr>
            </w:pPr>
            <w:r w:rsidRPr="00CA5DBF">
              <w:rPr>
                <w:rFonts w:eastAsia="Arial Unicode MS"/>
                <w:b/>
                <w:bCs/>
                <w:color w:val="365F91"/>
              </w:rPr>
              <w:t>Communication Protocols and Conventions</w:t>
            </w:r>
          </w:p>
        </w:tc>
        <w:tc>
          <w:tcPr>
            <w:tcW w:w="6231" w:type="dxa"/>
          </w:tcPr>
          <w:p w14:paraId="0290780D" w14:textId="04D84159" w:rsidR="00CA5DBF" w:rsidRPr="00CA5DBF" w:rsidRDefault="00CA5DBF" w:rsidP="00CA5DBF">
            <w:pPr>
              <w:rPr>
                <w:rFonts w:eastAsia="Arial Unicode MS"/>
              </w:rPr>
            </w:pPr>
            <w:r w:rsidRPr="00CA5DBF">
              <w:rPr>
                <w:rFonts w:eastAsia="Arial Unicode MS"/>
              </w:rPr>
              <w:t xml:space="preserve">Includes interpersonal skills, open and closed questioning and active listening. </w:t>
            </w:r>
            <w:r w:rsidR="006418CE">
              <w:rPr>
                <w:rFonts w:eastAsia="Arial Unicode MS"/>
              </w:rPr>
              <w:br/>
            </w:r>
            <w:r w:rsidRPr="00CA5DBF">
              <w:rPr>
                <w:rFonts w:eastAsia="Arial Unicode MS"/>
              </w:rPr>
              <w:t>Interpersonal skills include:</w:t>
            </w:r>
          </w:p>
          <w:p w14:paraId="7B5A3BB9" w14:textId="0B187196" w:rsidR="00CA5DBF" w:rsidRPr="00CA5DBF" w:rsidRDefault="00CA5DBF" w:rsidP="00CA5DBF">
            <w:pPr>
              <w:pStyle w:val="ListParagraph"/>
              <w:rPr>
                <w:rFonts w:eastAsia="Arial Unicode MS"/>
              </w:rPr>
            </w:pPr>
            <w:r w:rsidRPr="00CA5DBF">
              <w:rPr>
                <w:rFonts w:eastAsia="Arial Unicode MS"/>
              </w:rPr>
              <w:t>displaying empathy and understanding</w:t>
            </w:r>
          </w:p>
          <w:p w14:paraId="4FB22078" w14:textId="6E5EC47F" w:rsidR="00CA5DBF" w:rsidRPr="00CA5DBF" w:rsidRDefault="00CA5DBF" w:rsidP="00CA5DBF">
            <w:pPr>
              <w:pStyle w:val="ListParagraph"/>
              <w:rPr>
                <w:rFonts w:eastAsia="Arial Unicode MS"/>
              </w:rPr>
            </w:pPr>
            <w:r w:rsidRPr="00CA5DBF">
              <w:rPr>
                <w:rFonts w:eastAsia="Arial Unicode MS"/>
              </w:rPr>
              <w:t>using clear communication</w:t>
            </w:r>
          </w:p>
          <w:p w14:paraId="7F947A86" w14:textId="5721E66D" w:rsidR="00CA5DBF" w:rsidRPr="00CA5DBF" w:rsidRDefault="00CA5DBF" w:rsidP="00CA5DBF">
            <w:pPr>
              <w:pStyle w:val="ListParagraph"/>
              <w:rPr>
                <w:rFonts w:eastAsia="Arial Unicode MS"/>
              </w:rPr>
            </w:pPr>
            <w:r w:rsidRPr="00CA5DBF">
              <w:rPr>
                <w:rFonts w:eastAsia="Arial Unicode MS"/>
              </w:rPr>
              <w:t>displaying assertiveness</w:t>
            </w:r>
          </w:p>
          <w:p w14:paraId="7E2D6C33" w14:textId="15994363" w:rsidR="00CA5DBF" w:rsidRPr="00CA5DBF" w:rsidRDefault="00CA5DBF" w:rsidP="00CA5DBF">
            <w:pPr>
              <w:pStyle w:val="ListParagraph"/>
              <w:rPr>
                <w:rFonts w:eastAsia="Arial Unicode MS"/>
              </w:rPr>
            </w:pPr>
            <w:r w:rsidRPr="00CA5DBF">
              <w:rPr>
                <w:rFonts w:eastAsia="Arial Unicode MS"/>
              </w:rPr>
              <w:t>dealing with conflict positively</w:t>
            </w:r>
          </w:p>
          <w:p w14:paraId="2F9CD4BE" w14:textId="6221A3C7" w:rsidR="00CA5DBF" w:rsidRPr="00CA5DBF" w:rsidRDefault="00CA5DBF" w:rsidP="00CA5DBF">
            <w:pPr>
              <w:pStyle w:val="ListParagraph"/>
              <w:rPr>
                <w:rFonts w:eastAsia="Arial Unicode MS"/>
              </w:rPr>
            </w:pPr>
            <w:r w:rsidRPr="00CA5DBF">
              <w:rPr>
                <w:rFonts w:eastAsia="Arial Unicode MS"/>
              </w:rPr>
              <w:t>encouraging two-way communication</w:t>
            </w:r>
          </w:p>
          <w:p w14:paraId="54E0F491" w14:textId="5077F77B" w:rsidR="00CA5DBF" w:rsidRDefault="00CA5DBF" w:rsidP="00CA5DBF">
            <w:pPr>
              <w:pStyle w:val="ListParagraph"/>
              <w:rPr>
                <w:rFonts w:eastAsia="Arial Unicode MS"/>
              </w:rPr>
            </w:pPr>
            <w:r w:rsidRPr="00CA5DBF">
              <w:rPr>
                <w:rFonts w:eastAsia="Arial Unicode MS"/>
              </w:rPr>
              <w:t>interacting with others respectfully and courteously</w:t>
            </w:r>
          </w:p>
        </w:tc>
      </w:tr>
    </w:tbl>
    <w:p w14:paraId="07DBA6E9" w14:textId="77777777" w:rsidR="00CA5DBF" w:rsidRPr="00CA5DBF" w:rsidRDefault="00CA5DBF" w:rsidP="00CA5DBF">
      <w:pPr>
        <w:rPr>
          <w:rFonts w:eastAsia="Arial Unicode MS"/>
        </w:rPr>
      </w:pPr>
    </w:p>
    <w:p w14:paraId="48E50B04" w14:textId="77777777" w:rsidR="00CA5DBF" w:rsidRPr="00CA5DBF" w:rsidRDefault="00CA5DBF" w:rsidP="00CA5DBF">
      <w:pPr>
        <w:rPr>
          <w:rFonts w:eastAsia="Arial Unicode MS"/>
        </w:rPr>
      </w:pPr>
    </w:p>
    <w:p w14:paraId="63688CCF" w14:textId="77777777" w:rsidR="00CA5DBF" w:rsidRPr="00846D4F" w:rsidRDefault="00CA5DBF" w:rsidP="00665E71">
      <w:pPr>
        <w:pStyle w:val="Heading3"/>
        <w:rPr>
          <w:lang w:val="en-GB" w:eastAsia="en-GB"/>
        </w:rPr>
      </w:pPr>
      <w:r>
        <w:rPr>
          <w:lang w:val="en-GB" w:eastAsia="en-GB"/>
        </w:rPr>
        <w:br w:type="page"/>
      </w:r>
      <w:r w:rsidRPr="00846D4F">
        <w:rPr>
          <w:lang w:val="en-GB" w:eastAsia="en-GB"/>
        </w:rPr>
        <w:lastRenderedPageBreak/>
        <w:t>Participant’s Declaration</w:t>
      </w:r>
    </w:p>
    <w:p w14:paraId="3CEEDC9B" w14:textId="77777777" w:rsidR="00CA5DBF" w:rsidRPr="00846D4F" w:rsidRDefault="00CA5DBF" w:rsidP="00846D4F">
      <w:pPr>
        <w:rPr>
          <w:lang w:val="en-GB" w:eastAsia="en-GB"/>
        </w:rPr>
      </w:pPr>
    </w:p>
    <w:p w14:paraId="5D188BDC" w14:textId="4B55FA35" w:rsidR="00CA5DBF" w:rsidRPr="007B57A9" w:rsidRDefault="00CA5DBF" w:rsidP="007B57A9">
      <w:pPr>
        <w:rPr>
          <w:b/>
          <w:bCs/>
        </w:rPr>
      </w:pPr>
      <w:r w:rsidRPr="007B57A9">
        <w:rPr>
          <w:b/>
          <w:bCs/>
        </w:rPr>
        <w:t xml:space="preserve">This section is to be completed </w:t>
      </w:r>
      <w:r w:rsidRPr="008A24A8">
        <w:rPr>
          <w:b/>
          <w:bCs/>
          <w:u w:val="single"/>
        </w:rPr>
        <w:t>by each of the participants</w:t>
      </w:r>
      <w:r w:rsidRPr="007B57A9">
        <w:rPr>
          <w:b/>
          <w:bCs/>
        </w:rPr>
        <w:t xml:space="preserve"> in the assessment</w:t>
      </w:r>
      <w:r w:rsidR="007B57A9" w:rsidRPr="007B57A9">
        <w:rPr>
          <w:b/>
          <w:bCs/>
        </w:rPr>
        <w:t xml:space="preserve"> </w:t>
      </w:r>
      <w:r w:rsidRPr="007B57A9">
        <w:rPr>
          <w:b/>
          <w:bCs/>
        </w:rPr>
        <w:t>and uploaded onto the student portal</w:t>
      </w:r>
    </w:p>
    <w:p w14:paraId="3BCF3240" w14:textId="77777777" w:rsidR="00846D4F" w:rsidRPr="00846D4F" w:rsidRDefault="00846D4F" w:rsidP="00846D4F"/>
    <w:tbl>
      <w:tblPr>
        <w:tblStyle w:val="TableGrid"/>
        <w:tblW w:w="9720" w:type="dxa"/>
        <w:tblLook w:val="04A0" w:firstRow="1" w:lastRow="0" w:firstColumn="1" w:lastColumn="0" w:noHBand="0" w:noVBand="1"/>
      </w:tblPr>
      <w:tblGrid>
        <w:gridCol w:w="3859"/>
        <w:gridCol w:w="1002"/>
        <w:gridCol w:w="2575"/>
        <w:gridCol w:w="2284"/>
      </w:tblGrid>
      <w:tr w:rsidR="00850FC9" w14:paraId="36BBC304" w14:textId="77777777" w:rsidTr="00F7405A">
        <w:trPr>
          <w:trHeight w:val="529"/>
        </w:trPr>
        <w:tc>
          <w:tcPr>
            <w:tcW w:w="3859" w:type="dxa"/>
            <w:shd w:val="clear" w:color="auto" w:fill="DBE5F1"/>
          </w:tcPr>
          <w:p w14:paraId="4623DEA2" w14:textId="5940D579" w:rsidR="00850FC9" w:rsidRPr="00665E71" w:rsidRDefault="00850FC9" w:rsidP="00846D4F">
            <w:pPr>
              <w:rPr>
                <w:b/>
                <w:bCs/>
                <w:color w:val="365F91"/>
              </w:rPr>
            </w:pPr>
            <w:r w:rsidRPr="00665E71">
              <w:rPr>
                <w:b/>
                <w:bCs/>
                <w:color w:val="365F91"/>
              </w:rPr>
              <w:t>Candidate (Student) Name:</w:t>
            </w:r>
          </w:p>
        </w:tc>
        <w:sdt>
          <w:sdtPr>
            <w:alias w:val="Student Full Name"/>
            <w:tag w:val="Student Full Name"/>
            <w:id w:val="-1710794774"/>
            <w:placeholder>
              <w:docPart w:val="4E235B286BBB47EB979FD1D3616A8927"/>
            </w:placeholder>
            <w:showingPlcHdr/>
            <w15:color w:val="000000"/>
          </w:sdtPr>
          <w:sdtEndPr/>
          <w:sdtContent>
            <w:tc>
              <w:tcPr>
                <w:tcW w:w="5861" w:type="dxa"/>
                <w:gridSpan w:val="3"/>
              </w:tcPr>
              <w:p w14:paraId="2867F200" w14:textId="30028847" w:rsidR="00850FC9" w:rsidRDefault="00850FC9" w:rsidP="00846D4F">
                <w:r w:rsidRPr="004C1C62">
                  <w:rPr>
                    <w:rFonts w:cs="Segoe UI"/>
                    <w:color w:val="808080" w:themeColor="background1" w:themeShade="80"/>
                  </w:rPr>
                  <w:t>Click to type</w:t>
                </w:r>
                <w:r w:rsidRPr="004C1C62">
                  <w:rPr>
                    <w:rStyle w:val="PlaceholderText"/>
                    <w:rFonts w:cs="Segoe UI"/>
                  </w:rPr>
                  <w:t xml:space="preserve"> </w:t>
                </w:r>
                <w:r w:rsidR="00783397">
                  <w:rPr>
                    <w:rStyle w:val="PlaceholderText"/>
                    <w:rFonts w:cs="Segoe UI"/>
                  </w:rPr>
                  <w:t>Stu</w:t>
                </w:r>
                <w:r w:rsidR="00616C70">
                  <w:rPr>
                    <w:rStyle w:val="PlaceholderText"/>
                    <w:rFonts w:cs="Segoe UI"/>
                  </w:rPr>
                  <w:t xml:space="preserve">dent’s </w:t>
                </w:r>
                <w:r w:rsidRPr="004C1C62">
                  <w:rPr>
                    <w:rStyle w:val="PlaceholderText"/>
                    <w:rFonts w:cs="Segoe UI"/>
                  </w:rPr>
                  <w:t>full name.</w:t>
                </w:r>
              </w:p>
            </w:tc>
          </w:sdtContent>
        </w:sdt>
      </w:tr>
      <w:tr w:rsidR="00850FC9" w14:paraId="20E1712C" w14:textId="77777777" w:rsidTr="00F7405A">
        <w:trPr>
          <w:trHeight w:val="565"/>
        </w:trPr>
        <w:tc>
          <w:tcPr>
            <w:tcW w:w="3859" w:type="dxa"/>
            <w:shd w:val="clear" w:color="auto" w:fill="DBE5F1"/>
          </w:tcPr>
          <w:p w14:paraId="5C354233" w14:textId="5F1600B1" w:rsidR="00850FC9" w:rsidRPr="00665E71" w:rsidRDefault="00850FC9" w:rsidP="00850FC9">
            <w:pPr>
              <w:rPr>
                <w:b/>
                <w:bCs/>
                <w:color w:val="365F91"/>
              </w:rPr>
            </w:pPr>
            <w:r w:rsidRPr="00665E71">
              <w:rPr>
                <w:b/>
                <w:bCs/>
                <w:color w:val="365F91"/>
              </w:rPr>
              <w:t>Participant’s Name:</w:t>
            </w:r>
          </w:p>
        </w:tc>
        <w:sdt>
          <w:sdtPr>
            <w:alias w:val="Participant Full Name"/>
            <w:id w:val="-1663223314"/>
            <w:placeholder>
              <w:docPart w:val="A765121851424385AA6738B4F772654D"/>
            </w:placeholder>
            <w:showingPlcHdr/>
            <w15:color w:val="000000"/>
          </w:sdtPr>
          <w:sdtEndPr/>
          <w:sdtContent>
            <w:tc>
              <w:tcPr>
                <w:tcW w:w="5861" w:type="dxa"/>
                <w:gridSpan w:val="3"/>
              </w:tcPr>
              <w:p w14:paraId="72C59491" w14:textId="34906232" w:rsidR="00850FC9" w:rsidRDefault="00850FC9" w:rsidP="00850FC9">
                <w:r w:rsidRPr="003323DD">
                  <w:rPr>
                    <w:rFonts w:cs="Segoe UI"/>
                    <w:color w:val="808080" w:themeColor="background1" w:themeShade="80"/>
                  </w:rPr>
                  <w:t>Click to type</w:t>
                </w:r>
                <w:r w:rsidRPr="003323DD">
                  <w:rPr>
                    <w:rStyle w:val="PlaceholderText"/>
                    <w:rFonts w:cs="Segoe UI"/>
                  </w:rPr>
                  <w:t xml:space="preserve"> </w:t>
                </w:r>
                <w:r w:rsidR="00616C70" w:rsidRPr="00616C70">
                  <w:rPr>
                    <w:rStyle w:val="PlaceholderText"/>
                    <w:rFonts w:cs="Segoe UI"/>
                  </w:rPr>
                  <w:t xml:space="preserve">Participant’s </w:t>
                </w:r>
                <w:r w:rsidRPr="003323DD">
                  <w:rPr>
                    <w:rStyle w:val="PlaceholderText"/>
                    <w:rFonts w:cs="Segoe UI"/>
                  </w:rPr>
                  <w:t>full name.</w:t>
                </w:r>
              </w:p>
            </w:tc>
          </w:sdtContent>
        </w:sdt>
      </w:tr>
      <w:tr w:rsidR="00850FC9" w14:paraId="51EFF550" w14:textId="77777777" w:rsidTr="00F7405A">
        <w:trPr>
          <w:trHeight w:val="559"/>
        </w:trPr>
        <w:tc>
          <w:tcPr>
            <w:tcW w:w="3859" w:type="dxa"/>
            <w:shd w:val="clear" w:color="auto" w:fill="DBE5F1"/>
          </w:tcPr>
          <w:p w14:paraId="03BF5E29" w14:textId="0C5EEB0A" w:rsidR="00850FC9" w:rsidRPr="00665E71" w:rsidRDefault="00850FC9" w:rsidP="00850FC9">
            <w:pPr>
              <w:rPr>
                <w:b/>
                <w:bCs/>
                <w:color w:val="365F91"/>
              </w:rPr>
            </w:pPr>
            <w:r w:rsidRPr="00665E71">
              <w:rPr>
                <w:b/>
                <w:bCs/>
                <w:color w:val="365F91"/>
              </w:rPr>
              <w:t>Participant’s Email Address:</w:t>
            </w:r>
          </w:p>
        </w:tc>
        <w:sdt>
          <w:sdtPr>
            <w:alias w:val="Participant Email Address"/>
            <w:id w:val="1106768296"/>
            <w:placeholder>
              <w:docPart w:val="7A870088C8124DDC8FA9072C649F246B"/>
            </w:placeholder>
            <w:showingPlcHdr/>
            <w15:color w:val="000000"/>
          </w:sdtPr>
          <w:sdtEndPr/>
          <w:sdtContent>
            <w:tc>
              <w:tcPr>
                <w:tcW w:w="5861" w:type="dxa"/>
                <w:gridSpan w:val="3"/>
              </w:tcPr>
              <w:p w14:paraId="16518F37" w14:textId="6E938639" w:rsidR="00850FC9" w:rsidRDefault="00850FC9" w:rsidP="00850FC9">
                <w:r w:rsidRPr="003323DD">
                  <w:rPr>
                    <w:rFonts w:cs="Segoe UI"/>
                    <w:color w:val="808080" w:themeColor="background1" w:themeShade="80"/>
                  </w:rPr>
                  <w:t>Click to type</w:t>
                </w:r>
                <w:r w:rsidRPr="003323DD">
                  <w:rPr>
                    <w:rStyle w:val="PlaceholderText"/>
                    <w:rFonts w:cs="Segoe UI"/>
                  </w:rPr>
                  <w:t xml:space="preserve"> </w:t>
                </w:r>
                <w:r w:rsidR="00616C70">
                  <w:rPr>
                    <w:rStyle w:val="PlaceholderText"/>
                    <w:rFonts w:cs="Segoe UI"/>
                  </w:rPr>
                  <w:t>email address</w:t>
                </w:r>
                <w:r w:rsidRPr="003323DD">
                  <w:rPr>
                    <w:rStyle w:val="PlaceholderText"/>
                    <w:rFonts w:cs="Segoe UI"/>
                  </w:rPr>
                  <w:t>.</w:t>
                </w:r>
              </w:p>
            </w:tc>
          </w:sdtContent>
        </w:sdt>
      </w:tr>
      <w:tr w:rsidR="00850FC9" w14:paraId="1E9BEF0F" w14:textId="77777777" w:rsidTr="00F7405A">
        <w:trPr>
          <w:trHeight w:val="553"/>
        </w:trPr>
        <w:tc>
          <w:tcPr>
            <w:tcW w:w="3859" w:type="dxa"/>
            <w:shd w:val="clear" w:color="auto" w:fill="DBE5F1"/>
          </w:tcPr>
          <w:p w14:paraId="7DA2F113" w14:textId="3F1CCB49" w:rsidR="00850FC9" w:rsidRPr="00665E71" w:rsidRDefault="00850FC9" w:rsidP="00850FC9">
            <w:pPr>
              <w:rPr>
                <w:b/>
                <w:bCs/>
                <w:color w:val="365F91"/>
              </w:rPr>
            </w:pPr>
            <w:r w:rsidRPr="00665E71">
              <w:rPr>
                <w:b/>
                <w:bCs/>
                <w:color w:val="365F91"/>
              </w:rPr>
              <w:t>Participant’s Phone Number:</w:t>
            </w:r>
          </w:p>
        </w:tc>
        <w:sdt>
          <w:sdtPr>
            <w:alias w:val="Participant Phone Number"/>
            <w:tag w:val="Participant Phone Number"/>
            <w:id w:val="-2078280586"/>
            <w:placeholder>
              <w:docPart w:val="DF48AEB607E34D92B8F830DB3A8C25A6"/>
            </w:placeholder>
            <w:showingPlcHdr/>
            <w15:color w:val="000000"/>
          </w:sdtPr>
          <w:sdtEndPr/>
          <w:sdtContent>
            <w:tc>
              <w:tcPr>
                <w:tcW w:w="5861" w:type="dxa"/>
                <w:gridSpan w:val="3"/>
              </w:tcPr>
              <w:p w14:paraId="08D997A9" w14:textId="5564AF8E" w:rsidR="00850FC9" w:rsidRDefault="00850FC9" w:rsidP="00850FC9">
                <w:r w:rsidRPr="003323DD">
                  <w:rPr>
                    <w:rFonts w:cs="Segoe UI"/>
                    <w:color w:val="808080" w:themeColor="background1" w:themeShade="80"/>
                  </w:rPr>
                  <w:t>Click to type</w:t>
                </w:r>
                <w:r w:rsidRPr="003323DD">
                  <w:rPr>
                    <w:rStyle w:val="PlaceholderText"/>
                    <w:rFonts w:cs="Segoe UI"/>
                  </w:rPr>
                  <w:t xml:space="preserve"> </w:t>
                </w:r>
                <w:r w:rsidR="0093733E">
                  <w:rPr>
                    <w:rStyle w:val="PlaceholderText"/>
                    <w:rFonts w:cs="Segoe UI"/>
                  </w:rPr>
                  <w:t>phone number</w:t>
                </w:r>
                <w:r w:rsidRPr="003323DD">
                  <w:rPr>
                    <w:rStyle w:val="PlaceholderText"/>
                    <w:rFonts w:cs="Segoe UI"/>
                  </w:rPr>
                  <w:t>.</w:t>
                </w:r>
              </w:p>
            </w:tc>
          </w:sdtContent>
        </w:sdt>
      </w:tr>
      <w:tr w:rsidR="00846D4F" w14:paraId="776C7FB2" w14:textId="77777777" w:rsidTr="00F7405A">
        <w:trPr>
          <w:trHeight w:val="561"/>
        </w:trPr>
        <w:tc>
          <w:tcPr>
            <w:tcW w:w="4861" w:type="dxa"/>
            <w:gridSpan w:val="2"/>
            <w:shd w:val="clear" w:color="auto" w:fill="DBE5F1"/>
          </w:tcPr>
          <w:p w14:paraId="5F2EE2EC" w14:textId="32BFBAE7" w:rsidR="00846D4F" w:rsidRPr="00665E71" w:rsidRDefault="00846D4F" w:rsidP="00846D4F">
            <w:pPr>
              <w:rPr>
                <w:b/>
                <w:bCs/>
                <w:color w:val="365F91"/>
              </w:rPr>
            </w:pPr>
            <w:r w:rsidRPr="00665E71">
              <w:rPr>
                <w:b/>
                <w:bCs/>
                <w:color w:val="365F91"/>
              </w:rPr>
              <w:t>Do you agree to be contacted if</w:t>
            </w:r>
            <w:r w:rsidR="00B535AF" w:rsidRPr="00665E71">
              <w:rPr>
                <w:b/>
                <w:bCs/>
                <w:color w:val="365F91"/>
              </w:rPr>
              <w:t xml:space="preserve"> required</w:t>
            </w:r>
            <w:r w:rsidR="00850FC9" w:rsidRPr="00665E71">
              <w:rPr>
                <w:b/>
                <w:bCs/>
                <w:color w:val="365F91"/>
              </w:rPr>
              <w:t>?</w:t>
            </w:r>
          </w:p>
        </w:tc>
        <w:tc>
          <w:tcPr>
            <w:tcW w:w="2575" w:type="dxa"/>
            <w:vAlign w:val="bottom"/>
          </w:tcPr>
          <w:p w14:paraId="24C454B9" w14:textId="5A66BB32" w:rsidR="00846D4F" w:rsidRDefault="007B5C18" w:rsidP="003F66D4">
            <w:pPr>
              <w:jc w:val="center"/>
            </w:pPr>
            <w:r>
              <w:rPr>
                <w:rFonts w:ascii="MS Gothic" w:eastAsia="MS Gothic" w:hAnsi="MS Gothic"/>
              </w:rPr>
              <w:fldChar w:fldCharType="begin">
                <w:ffData>
                  <w:name w:val="Check1"/>
                  <w:enabled/>
                  <w:calcOnExit w:val="0"/>
                  <w:checkBox>
                    <w:sizeAuto/>
                    <w:default w:val="0"/>
                  </w:checkBox>
                </w:ffData>
              </w:fldChar>
            </w:r>
            <w:bookmarkStart w:id="2" w:name="Check1"/>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86388B">
              <w:rPr>
                <w:rFonts w:ascii="MS Gothic" w:eastAsia="MS Gothic" w:hAnsi="MS Gothic"/>
              </w:rPr>
            </w:r>
            <w:r w:rsidR="0086388B">
              <w:rPr>
                <w:rFonts w:ascii="MS Gothic" w:eastAsia="MS Gothic" w:hAnsi="MS Gothic"/>
              </w:rPr>
              <w:fldChar w:fldCharType="separate"/>
            </w:r>
            <w:r>
              <w:rPr>
                <w:rFonts w:ascii="MS Gothic" w:eastAsia="MS Gothic" w:hAnsi="MS Gothic"/>
              </w:rPr>
              <w:fldChar w:fldCharType="end"/>
            </w:r>
            <w:bookmarkEnd w:id="2"/>
            <w:r>
              <w:rPr>
                <w:rFonts w:ascii="MS Gothic" w:eastAsia="MS Gothic" w:hAnsi="MS Gothic"/>
              </w:rPr>
              <w:t xml:space="preserve"> </w:t>
            </w:r>
            <w:r w:rsidRPr="007B5C18">
              <w:rPr>
                <w:b/>
                <w:bCs/>
                <w:color w:val="365F91"/>
              </w:rPr>
              <w:t>Yes</w:t>
            </w:r>
          </w:p>
        </w:tc>
        <w:tc>
          <w:tcPr>
            <w:tcW w:w="2283" w:type="dxa"/>
            <w:vAlign w:val="bottom"/>
          </w:tcPr>
          <w:p w14:paraId="1AF300A5" w14:textId="4B4C427B" w:rsidR="00846D4F" w:rsidRDefault="007B5C18" w:rsidP="003F66D4">
            <w:pPr>
              <w:jc w:val="center"/>
            </w:pPr>
            <w:r>
              <w:fldChar w:fldCharType="begin">
                <w:ffData>
                  <w:name w:val="Check2"/>
                  <w:enabled/>
                  <w:calcOnExit w:val="0"/>
                  <w:checkBox>
                    <w:sizeAuto/>
                    <w:default w:val="0"/>
                  </w:checkBox>
                </w:ffData>
              </w:fldChar>
            </w:r>
            <w:bookmarkStart w:id="3" w:name="Check2"/>
            <w:r>
              <w:instrText xml:space="preserve"> FORMCHECKBOX </w:instrText>
            </w:r>
            <w:r w:rsidR="0086388B">
              <w:fldChar w:fldCharType="separate"/>
            </w:r>
            <w:r>
              <w:fldChar w:fldCharType="end"/>
            </w:r>
            <w:bookmarkEnd w:id="3"/>
            <w:r>
              <w:t xml:space="preserve"> </w:t>
            </w:r>
            <w:r w:rsidRPr="003F66D4">
              <w:rPr>
                <w:b/>
                <w:bCs/>
                <w:color w:val="365F91"/>
              </w:rPr>
              <w:t>No</w:t>
            </w:r>
          </w:p>
        </w:tc>
      </w:tr>
      <w:tr w:rsidR="00846D4F" w14:paraId="5899CA05" w14:textId="77777777" w:rsidTr="006418CE">
        <w:trPr>
          <w:trHeight w:val="693"/>
        </w:trPr>
        <w:tc>
          <w:tcPr>
            <w:tcW w:w="9720" w:type="dxa"/>
            <w:gridSpan w:val="4"/>
            <w:shd w:val="clear" w:color="auto" w:fill="auto"/>
            <w:vAlign w:val="center"/>
          </w:tcPr>
          <w:p w14:paraId="38BA27E8" w14:textId="1117D409" w:rsidR="00846D4F" w:rsidRDefault="00846D4F" w:rsidP="006418CE">
            <w:r w:rsidRPr="003F66D4">
              <w:rPr>
                <w:b/>
                <w:bCs/>
              </w:rPr>
              <w:t>I,</w:t>
            </w:r>
            <w:r>
              <w:t xml:space="preserve"> </w:t>
            </w:r>
            <w:sdt>
              <w:sdtPr>
                <w:alias w:val="Participant full name"/>
                <w:id w:val="-1157385113"/>
                <w:placeholder>
                  <w:docPart w:val="D6AABCBF5A5741F7B225AF902EF28591"/>
                </w:placeholder>
                <w:showingPlcHdr/>
                <w15:color w:val="000000"/>
              </w:sdtPr>
              <w:sdtEndPr/>
              <w:sdtContent>
                <w:r w:rsidR="00B953F5" w:rsidRPr="004C1C62">
                  <w:rPr>
                    <w:rFonts w:cs="Segoe UI"/>
                    <w:color w:val="808080" w:themeColor="background1" w:themeShade="80"/>
                  </w:rPr>
                  <w:t>Click to type</w:t>
                </w:r>
                <w:r w:rsidR="00B953F5" w:rsidRPr="004C1C62">
                  <w:rPr>
                    <w:rStyle w:val="PlaceholderText"/>
                    <w:rFonts w:cs="Segoe UI"/>
                  </w:rPr>
                  <w:t xml:space="preserve"> full name</w:t>
                </w:r>
              </w:sdtContent>
            </w:sdt>
            <w:r>
              <w:t xml:space="preserve">  </w:t>
            </w:r>
            <w:r w:rsidRPr="003F66D4">
              <w:rPr>
                <w:b/>
                <w:bCs/>
              </w:rPr>
              <w:t>make the following declaration:</w:t>
            </w:r>
          </w:p>
        </w:tc>
      </w:tr>
      <w:tr w:rsidR="00846D4F" w14:paraId="40B7126F" w14:textId="77777777" w:rsidTr="00086FE7">
        <w:trPr>
          <w:trHeight w:val="1597"/>
        </w:trPr>
        <w:tc>
          <w:tcPr>
            <w:tcW w:w="9720" w:type="dxa"/>
            <w:gridSpan w:val="4"/>
            <w:shd w:val="clear" w:color="auto" w:fill="DBE5F1"/>
            <w:vAlign w:val="bottom"/>
          </w:tcPr>
          <w:p w14:paraId="47B989CA" w14:textId="4C75308A" w:rsidR="00846D4F" w:rsidRPr="00846D4F" w:rsidRDefault="00846D4F" w:rsidP="00086FE7">
            <w:pPr>
              <w:pStyle w:val="List-Numbered"/>
              <w:numPr>
                <w:ilvl w:val="0"/>
                <w:numId w:val="40"/>
              </w:numPr>
            </w:pPr>
            <w:r w:rsidRPr="00846D4F">
              <w:t>I participated in the oral communication assessment</w:t>
            </w:r>
            <w:r w:rsidR="006416DD">
              <w:t xml:space="preserve"> </w:t>
            </w:r>
            <w:r w:rsidRPr="00846D4F">
              <w:t>/ role play activity</w:t>
            </w:r>
          </w:p>
          <w:p w14:paraId="33E7EC51" w14:textId="4831BEAC" w:rsidR="00846D4F" w:rsidRPr="00846D4F" w:rsidRDefault="00846D4F" w:rsidP="00086FE7">
            <w:pPr>
              <w:pStyle w:val="List-Numbered"/>
            </w:pPr>
            <w:r w:rsidRPr="00846D4F">
              <w:t>I personally observed the candidate</w:t>
            </w:r>
            <w:r w:rsidR="006416DD">
              <w:t xml:space="preserve"> </w:t>
            </w:r>
            <w:r w:rsidRPr="00846D4F">
              <w:t>/ student throughout the activity</w:t>
            </w:r>
          </w:p>
          <w:p w14:paraId="166F23A4" w14:textId="6361A269" w:rsidR="00846D4F" w:rsidRDefault="00846D4F" w:rsidP="00086FE7">
            <w:pPr>
              <w:pStyle w:val="List-Numbered"/>
            </w:pPr>
            <w:r w:rsidRPr="00846D4F">
              <w:t>I understood what was required throughout the assessment activity</w:t>
            </w:r>
          </w:p>
        </w:tc>
      </w:tr>
      <w:tr w:rsidR="00850FC9" w14:paraId="39962E7F" w14:textId="77777777" w:rsidTr="00F7405A">
        <w:trPr>
          <w:trHeight w:val="1194"/>
        </w:trPr>
        <w:tc>
          <w:tcPr>
            <w:tcW w:w="3859" w:type="dxa"/>
            <w:shd w:val="clear" w:color="auto" w:fill="DBE5F1"/>
          </w:tcPr>
          <w:p w14:paraId="4A4B0D95" w14:textId="16EB1F0D" w:rsidR="00850FC9" w:rsidRPr="00665E71" w:rsidRDefault="00850FC9" w:rsidP="00850FC9">
            <w:pPr>
              <w:rPr>
                <w:b/>
                <w:bCs/>
                <w:color w:val="365F91"/>
              </w:rPr>
            </w:pPr>
            <w:r w:rsidRPr="00665E71">
              <w:rPr>
                <w:b/>
                <w:bCs/>
                <w:color w:val="365F91"/>
              </w:rPr>
              <w:t>Participant’s Signature:</w:t>
            </w:r>
          </w:p>
        </w:tc>
        <w:sdt>
          <w:sdtPr>
            <w:alias w:val="Participant Signature"/>
            <w:tag w:val="Participant Signature"/>
            <w:id w:val="-821343256"/>
            <w:placeholder>
              <w:docPart w:val="6C67D1403B9C443CA3CB0CBDA77D92BB"/>
            </w:placeholder>
            <w:showingPlcHdr/>
            <w15:color w:val="000000"/>
          </w:sdtPr>
          <w:sdtEndPr/>
          <w:sdtContent>
            <w:tc>
              <w:tcPr>
                <w:tcW w:w="5861" w:type="dxa"/>
                <w:gridSpan w:val="3"/>
              </w:tcPr>
              <w:p w14:paraId="1EDA5907" w14:textId="2DFFFBB7" w:rsidR="00850FC9" w:rsidRDefault="00850FC9" w:rsidP="00850FC9">
                <w:r w:rsidRPr="00D07DC3">
                  <w:rPr>
                    <w:rFonts w:cs="Segoe UI"/>
                    <w:color w:val="808080" w:themeColor="background1" w:themeShade="80"/>
                  </w:rPr>
                  <w:t xml:space="preserve">Click to </w:t>
                </w:r>
                <w:r w:rsidR="0093733E">
                  <w:rPr>
                    <w:rFonts w:cs="Segoe UI"/>
                    <w:color w:val="808080" w:themeColor="background1" w:themeShade="80"/>
                  </w:rPr>
                  <w:t>e</w:t>
                </w:r>
                <w:r w:rsidR="0093733E">
                  <w:rPr>
                    <w:color w:val="808080" w:themeColor="background1" w:themeShade="80"/>
                  </w:rPr>
                  <w:t>nter text</w:t>
                </w:r>
                <w:r w:rsidRPr="00D07DC3">
                  <w:rPr>
                    <w:rStyle w:val="PlaceholderText"/>
                    <w:rFonts w:cs="Segoe UI"/>
                  </w:rPr>
                  <w:t>.</w:t>
                </w:r>
              </w:p>
            </w:tc>
          </w:sdtContent>
        </w:sdt>
      </w:tr>
      <w:tr w:rsidR="00850FC9" w14:paraId="2F1B7B7C" w14:textId="77777777" w:rsidTr="00F7405A">
        <w:trPr>
          <w:trHeight w:val="577"/>
        </w:trPr>
        <w:tc>
          <w:tcPr>
            <w:tcW w:w="3859" w:type="dxa"/>
            <w:shd w:val="clear" w:color="auto" w:fill="DBE5F1"/>
          </w:tcPr>
          <w:p w14:paraId="138FDBDF" w14:textId="6C184F4A" w:rsidR="00850FC9" w:rsidRPr="00665E71" w:rsidRDefault="00850FC9" w:rsidP="00850FC9">
            <w:pPr>
              <w:rPr>
                <w:b/>
                <w:bCs/>
                <w:color w:val="365F91"/>
              </w:rPr>
            </w:pPr>
            <w:r w:rsidRPr="00665E71">
              <w:rPr>
                <w:b/>
                <w:bCs/>
                <w:color w:val="365F91"/>
              </w:rPr>
              <w:t>Date:</w:t>
            </w:r>
          </w:p>
        </w:tc>
        <w:sdt>
          <w:sdtPr>
            <w:alias w:val="Date"/>
            <w:tag w:val="Date"/>
            <w:id w:val="299663573"/>
            <w:placeholder>
              <w:docPart w:val="60EE74A99C074A3F831F6509235BAF5E"/>
            </w:placeholder>
            <w:showingPlcHdr/>
            <w:date w:fullDate="2023-11-18T00:00:00Z">
              <w:dateFormat w:val="dd/MM/yyyy"/>
              <w:lid w:val="en-AU"/>
              <w:storeMappedDataAs w:val="dateTime"/>
              <w:calendar w:val="gregorian"/>
            </w:date>
          </w:sdtPr>
          <w:sdtEndPr/>
          <w:sdtContent>
            <w:tc>
              <w:tcPr>
                <w:tcW w:w="5861" w:type="dxa"/>
                <w:gridSpan w:val="3"/>
              </w:tcPr>
              <w:p w14:paraId="4C9C9C0D" w14:textId="79B4A75C" w:rsidR="00850FC9" w:rsidRDefault="00086FE7" w:rsidP="00850FC9">
                <w:r w:rsidRPr="00770C69">
                  <w:rPr>
                    <w:rStyle w:val="PlaceholderText"/>
                    <w:rFonts w:eastAsia="Calibri"/>
                  </w:rPr>
                  <w:t>Click to enter a date.</w:t>
                </w:r>
              </w:p>
            </w:tc>
          </w:sdtContent>
        </w:sdt>
      </w:tr>
    </w:tbl>
    <w:p w14:paraId="38C95ACC" w14:textId="77777777" w:rsidR="00846D4F" w:rsidRPr="00846D4F" w:rsidRDefault="00846D4F" w:rsidP="00846D4F"/>
    <w:sectPr w:rsidR="00846D4F" w:rsidRPr="00846D4F" w:rsidSect="007D7BEC">
      <w:headerReference w:type="default" r:id="rId14"/>
      <w:footerReference w:type="default" r:id="rId15"/>
      <w:footerReference w:type="first" r:id="rId16"/>
      <w:pgSz w:w="11906" w:h="16838" w:code="9"/>
      <w:pgMar w:top="1134"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7319D" w14:textId="77777777" w:rsidR="0038644C" w:rsidRDefault="0038644C" w:rsidP="00665202">
      <w:pPr>
        <w:spacing w:after="0" w:line="240" w:lineRule="auto"/>
      </w:pPr>
      <w:r>
        <w:separator/>
      </w:r>
    </w:p>
  </w:endnote>
  <w:endnote w:type="continuationSeparator" w:id="0">
    <w:p w14:paraId="793B501B" w14:textId="77777777" w:rsidR="0038644C" w:rsidRDefault="0038644C" w:rsidP="00665202">
      <w:pPr>
        <w:spacing w:after="0" w:line="240" w:lineRule="auto"/>
      </w:pPr>
      <w:r>
        <w:continuationSeparator/>
      </w:r>
    </w:p>
  </w:endnote>
  <w:endnote w:type="continuationNotice" w:id="1">
    <w:p w14:paraId="20947D41" w14:textId="77777777" w:rsidR="0038644C" w:rsidRDefault="003864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w:altName w:val="Calibri"/>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Quattrocento Sans">
    <w:altName w:val="Times New Roman"/>
    <w:charset w:val="00"/>
    <w:family w:val="swiss"/>
    <w:pitch w:val="variable"/>
    <w:sig w:usb0="800000BF" w:usb1="4000005B"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BDA9" w14:textId="14527923" w:rsidR="003A4447" w:rsidRPr="007D7BEC" w:rsidRDefault="00EB4B5E" w:rsidP="007D7BEC">
    <w:pPr>
      <w:pStyle w:val="NoSpacing"/>
      <w:tabs>
        <w:tab w:val="right" w:pos="9638"/>
      </w:tabs>
      <w:rPr>
        <w:color w:val="808080" w:themeColor="background1" w:themeShade="80"/>
        <w:sz w:val="20"/>
        <w:lang w:val="en-US"/>
      </w:rPr>
    </w:pPr>
    <w:r>
      <w:rPr>
        <w:color w:val="808080" w:themeColor="background1" w:themeShade="80"/>
        <w:sz w:val="20"/>
        <w:lang w:val="en-US"/>
      </w:rPr>
      <w:fldChar w:fldCharType="begin"/>
    </w:r>
    <w:r>
      <w:rPr>
        <w:color w:val="808080" w:themeColor="background1" w:themeShade="80"/>
        <w:sz w:val="20"/>
        <w:lang w:val="en-US"/>
      </w:rPr>
      <w:instrText xml:space="preserve"> STYLEREF  "Assessment headings"  \* MERGEFORMAT </w:instrText>
    </w:r>
    <w:r>
      <w:rPr>
        <w:color w:val="808080" w:themeColor="background1" w:themeShade="80"/>
        <w:sz w:val="20"/>
        <w:lang w:val="en-US"/>
      </w:rPr>
      <w:fldChar w:fldCharType="separate"/>
    </w:r>
    <w:r w:rsidR="0086388B" w:rsidRPr="0086388B">
      <w:rPr>
        <w:b/>
        <w:bCs/>
        <w:noProof/>
        <w:color w:val="808080" w:themeColor="background1" w:themeShade="80"/>
        <w:sz w:val="20"/>
        <w:lang w:val="en-US"/>
      </w:rPr>
      <w:t>Foundation Skills</w:t>
    </w:r>
    <w:r>
      <w:rPr>
        <w:color w:val="808080" w:themeColor="background1" w:themeShade="80"/>
        <w:sz w:val="20"/>
        <w:lang w:val="en-US"/>
      </w:rPr>
      <w:fldChar w:fldCharType="end"/>
    </w:r>
    <w:r>
      <w:rPr>
        <w:color w:val="808080" w:themeColor="background1" w:themeShade="80"/>
        <w:sz w:val="20"/>
        <w:lang w:val="en-US"/>
      </w:rPr>
      <w:t xml:space="preserve"> </w:t>
    </w:r>
    <w:r w:rsidR="003A4447" w:rsidRPr="007D7BEC">
      <w:rPr>
        <w:color w:val="808080" w:themeColor="background1" w:themeShade="80"/>
        <w:sz w:val="20"/>
        <w:lang w:val="en-US"/>
      </w:rPr>
      <w:t>–</w:t>
    </w:r>
    <w:r w:rsidR="00A7741E">
      <w:rPr>
        <w:color w:val="808080" w:themeColor="background1" w:themeShade="80"/>
        <w:sz w:val="20"/>
        <w:lang w:val="en-US"/>
      </w:rPr>
      <w:t xml:space="preserve">  </w:t>
    </w:r>
    <w:r w:rsidR="00611BB5">
      <w:rPr>
        <w:color w:val="808080" w:themeColor="background1" w:themeShade="80"/>
        <w:sz w:val="20"/>
        <w:lang w:val="en-US"/>
      </w:rPr>
      <w:t xml:space="preserve">BSB30120; </w:t>
    </w:r>
    <w:r w:rsidR="00A7741E">
      <w:rPr>
        <w:color w:val="808080" w:themeColor="background1" w:themeShade="80"/>
        <w:sz w:val="20"/>
        <w:lang w:val="en-US"/>
      </w:rPr>
      <w:t xml:space="preserve">FNS30322; FNS40222 </w:t>
    </w:r>
    <w:r w:rsidR="00626D75">
      <w:rPr>
        <w:color w:val="808080" w:themeColor="background1" w:themeShade="80"/>
        <w:sz w:val="20"/>
        <w:lang w:val="en-US"/>
      </w:rPr>
      <w:t>–</w:t>
    </w:r>
    <w:r w:rsidR="00A7741E">
      <w:rPr>
        <w:color w:val="808080" w:themeColor="background1" w:themeShade="80"/>
        <w:sz w:val="20"/>
        <w:lang w:val="en-US"/>
      </w:rPr>
      <w:t xml:space="preserve"> </w:t>
    </w:r>
    <w:r w:rsidR="00DB3F84">
      <w:rPr>
        <w:color w:val="808080" w:themeColor="background1" w:themeShade="80"/>
        <w:sz w:val="20"/>
        <w:lang w:val="en-US"/>
      </w:rPr>
      <w:t>V</w:t>
    </w:r>
    <w:r w:rsidR="00626D75">
      <w:rPr>
        <w:color w:val="808080" w:themeColor="background1" w:themeShade="80"/>
        <w:sz w:val="20"/>
        <w:lang w:val="en-US"/>
      </w:rPr>
      <w:t>3</w:t>
    </w:r>
    <w:r w:rsidR="00DB3F84">
      <w:rPr>
        <w:color w:val="808080" w:themeColor="background1" w:themeShade="80"/>
        <w:sz w:val="20"/>
        <w:lang w:val="en-US"/>
      </w:rPr>
      <w:t>.0</w:t>
    </w:r>
    <w:r w:rsidR="003A4447">
      <w:rPr>
        <w:color w:val="808080" w:themeColor="background1" w:themeShade="80"/>
        <w:sz w:val="20"/>
        <w:lang w:val="en-US"/>
      </w:rPr>
      <w:tab/>
      <w:t xml:space="preserve">Page </w:t>
    </w:r>
    <w:r w:rsidR="003A4447">
      <w:rPr>
        <w:color w:val="808080" w:themeColor="background1" w:themeShade="80"/>
        <w:sz w:val="20"/>
        <w:lang w:val="en-US"/>
      </w:rPr>
      <w:fldChar w:fldCharType="begin"/>
    </w:r>
    <w:r w:rsidR="003A4447">
      <w:rPr>
        <w:color w:val="808080" w:themeColor="background1" w:themeShade="80"/>
        <w:sz w:val="20"/>
        <w:lang w:val="en-US"/>
      </w:rPr>
      <w:instrText xml:space="preserve"> PAGE  \* Arabic  \* MERGEFORMAT </w:instrText>
    </w:r>
    <w:r w:rsidR="003A4447">
      <w:rPr>
        <w:color w:val="808080" w:themeColor="background1" w:themeShade="80"/>
        <w:sz w:val="20"/>
        <w:lang w:val="en-US"/>
      </w:rPr>
      <w:fldChar w:fldCharType="separate"/>
    </w:r>
    <w:r w:rsidR="00AA1B7A">
      <w:rPr>
        <w:noProof/>
        <w:color w:val="808080" w:themeColor="background1" w:themeShade="80"/>
        <w:sz w:val="20"/>
        <w:lang w:val="en-US"/>
      </w:rPr>
      <w:t>18</w:t>
    </w:r>
    <w:r w:rsidR="003A4447">
      <w:rPr>
        <w:color w:val="808080" w:themeColor="background1" w:themeShade="80"/>
        <w:sz w:val="20"/>
        <w:lang w:val="en-US"/>
      </w:rPr>
      <w:fldChar w:fldCharType="end"/>
    </w:r>
    <w:r w:rsidR="003A4447">
      <w:rPr>
        <w:color w:val="808080" w:themeColor="background1" w:themeShade="80"/>
        <w:sz w:val="20"/>
        <w:lang w:val="en-US"/>
      </w:rPr>
      <w:t xml:space="preserve"> / </w:t>
    </w:r>
    <w:r w:rsidR="003A4447">
      <w:rPr>
        <w:color w:val="808080" w:themeColor="background1" w:themeShade="80"/>
        <w:sz w:val="20"/>
        <w:lang w:val="en-US"/>
      </w:rPr>
      <w:fldChar w:fldCharType="begin"/>
    </w:r>
    <w:r w:rsidR="003A4447">
      <w:rPr>
        <w:color w:val="808080" w:themeColor="background1" w:themeShade="80"/>
        <w:sz w:val="20"/>
        <w:lang w:val="en-US"/>
      </w:rPr>
      <w:instrText xml:space="preserve"> NUMPAGES  \* Arabic  \* MERGEFORMAT </w:instrText>
    </w:r>
    <w:r w:rsidR="003A4447">
      <w:rPr>
        <w:color w:val="808080" w:themeColor="background1" w:themeShade="80"/>
        <w:sz w:val="20"/>
        <w:lang w:val="en-US"/>
      </w:rPr>
      <w:fldChar w:fldCharType="separate"/>
    </w:r>
    <w:r w:rsidR="00AA1B7A">
      <w:rPr>
        <w:noProof/>
        <w:color w:val="808080" w:themeColor="background1" w:themeShade="80"/>
        <w:sz w:val="20"/>
        <w:lang w:val="en-US"/>
      </w:rPr>
      <w:t>18</w:t>
    </w:r>
    <w:r w:rsidR="003A4447">
      <w:rPr>
        <w:color w:val="808080" w:themeColor="background1" w:themeShade="8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17EFC" w14:textId="77777777" w:rsidR="003A4447" w:rsidRPr="000A4B47" w:rsidRDefault="003A4447" w:rsidP="000A4B47">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F0984" w14:textId="77777777" w:rsidR="0038644C" w:rsidRDefault="0038644C" w:rsidP="00665202">
      <w:pPr>
        <w:spacing w:after="0" w:line="240" w:lineRule="auto"/>
      </w:pPr>
      <w:r>
        <w:separator/>
      </w:r>
    </w:p>
  </w:footnote>
  <w:footnote w:type="continuationSeparator" w:id="0">
    <w:p w14:paraId="23D0785E" w14:textId="77777777" w:rsidR="0038644C" w:rsidRDefault="0038644C" w:rsidP="00665202">
      <w:pPr>
        <w:spacing w:after="0" w:line="240" w:lineRule="auto"/>
      </w:pPr>
      <w:r>
        <w:continuationSeparator/>
      </w:r>
    </w:p>
  </w:footnote>
  <w:footnote w:type="continuationNotice" w:id="1">
    <w:p w14:paraId="022EECEC" w14:textId="77777777" w:rsidR="0038644C" w:rsidRDefault="003864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F6BB" w14:textId="77777777" w:rsidR="003A4447" w:rsidRPr="007D7BEC" w:rsidRDefault="003A4447">
    <w:pPr>
      <w:pStyle w:val="Header"/>
      <w:rPr>
        <w:i/>
        <w:color w:val="808080" w:themeColor="background1" w:themeShade="80"/>
        <w:sz w:val="20"/>
        <w:lang w:val="en-US"/>
      </w:rPr>
    </w:pPr>
    <w:r w:rsidRPr="007D7BEC">
      <w:rPr>
        <w:i/>
        <w:color w:val="808080" w:themeColor="background1" w:themeShade="80"/>
        <w:sz w:val="20"/>
        <w:lang w:val="en-US"/>
      </w:rPr>
      <w:t>Applied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E76"/>
    <w:multiLevelType w:val="hybridMultilevel"/>
    <w:tmpl w:val="73C47F2C"/>
    <w:lvl w:ilvl="0" w:tplc="F0DA767A">
      <w:start w:val="1"/>
      <w:numFmt w:val="bullet"/>
      <w:lvlText w:val=""/>
      <w:lvlJc w:val="left"/>
      <w:pPr>
        <w:ind w:left="199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235E4594">
      <w:start w:val="1"/>
      <w:numFmt w:val="bullet"/>
      <w:pStyle w:val="Ansbul2"/>
      <w:lvlText w:val="o"/>
      <w:lvlJc w:val="left"/>
      <w:pPr>
        <w:ind w:left="277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1442D"/>
    <w:multiLevelType w:val="hybridMultilevel"/>
    <w:tmpl w:val="449ED4A4"/>
    <w:lvl w:ilvl="0" w:tplc="0809000F">
      <w:start w:val="1"/>
      <w:numFmt w:val="decimal"/>
      <w:pStyle w:val="numersBoldTigh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EE150E"/>
    <w:multiLevelType w:val="hybridMultilevel"/>
    <w:tmpl w:val="BC76A3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312A80"/>
    <w:multiLevelType w:val="multilevel"/>
    <w:tmpl w:val="57F6E80A"/>
    <w:lvl w:ilvl="0">
      <w:start w:val="1"/>
      <w:numFmt w:val="lowerLetter"/>
      <w:pStyle w:val="List-Alpha"/>
      <w:lvlText w:val="%1)"/>
      <w:lvlJc w:val="left"/>
      <w:pPr>
        <w:ind w:left="680" w:hanging="680"/>
      </w:pPr>
      <w:rPr>
        <w:rFonts w:hint="default"/>
        <w:b w:val="0"/>
        <w:i w:val="0"/>
      </w:rPr>
    </w:lvl>
    <w:lvl w:ilvl="1">
      <w:start w:val="1"/>
      <w:numFmt w:val="lowerRoman"/>
      <w:lvlText w:val="%2."/>
      <w:lvlJc w:val="left"/>
      <w:pPr>
        <w:ind w:left="1134" w:hanging="454"/>
      </w:pPr>
      <w:rPr>
        <w:rFonts w:hint="default"/>
      </w:rPr>
    </w:lvl>
    <w:lvl w:ilvl="2">
      <w:start w:val="1"/>
      <w:numFmt w:val="bullet"/>
      <w:lvlText w:val=""/>
      <w:lvlJc w:val="left"/>
      <w:pPr>
        <w:ind w:left="1701" w:hanging="454"/>
      </w:pPr>
      <w:rPr>
        <w:rFonts w:ascii="Symbol" w:hAnsi="Symbol" w:hint="default"/>
        <w:color w:val="000000" w:themeColor="text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C2707D"/>
    <w:multiLevelType w:val="hybridMultilevel"/>
    <w:tmpl w:val="E0EC52DC"/>
    <w:lvl w:ilvl="0" w:tplc="4EFC92D6">
      <w:start w:val="1"/>
      <w:numFmt w:val="bullet"/>
      <w:pStyle w:val="Ticklist-nospace"/>
      <w:lvlText w:val=""/>
      <w:lvlJc w:val="left"/>
      <w:pPr>
        <w:ind w:left="473" w:hanging="360"/>
      </w:pPr>
      <w:rPr>
        <w:rFonts w:ascii="Wingdings" w:hAnsi="Wingdings" w:hint="default"/>
        <w:color w:val="0080FF"/>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D927D8"/>
    <w:multiLevelType w:val="hybridMultilevel"/>
    <w:tmpl w:val="2BFA6E9A"/>
    <w:lvl w:ilvl="0" w:tplc="6114D368">
      <w:start w:val="1"/>
      <w:numFmt w:val="decimal"/>
      <w:pStyle w:val="numers"/>
      <w:lvlText w:val="%1."/>
      <w:lvlJc w:val="left"/>
      <w:pPr>
        <w:ind w:left="360" w:hanging="360"/>
      </w:pPr>
      <w:rPr>
        <w:b w:val="0"/>
        <w:bCs w:val="0"/>
      </w:rPr>
    </w:lvl>
    <w:lvl w:ilvl="1" w:tplc="0C090003">
      <w:start w:val="1"/>
      <w:numFmt w:val="bullet"/>
      <w:lvlText w:val="o"/>
      <w:lvlJc w:val="left"/>
      <w:pPr>
        <w:ind w:left="927" w:hanging="360"/>
      </w:pPr>
      <w:rPr>
        <w:rFonts w:ascii="Courier New" w:hAnsi="Courier New" w:cs="Courier New" w:hint="default"/>
      </w:rPr>
    </w:lvl>
    <w:lvl w:ilvl="2" w:tplc="0C090005">
      <w:start w:val="1"/>
      <w:numFmt w:val="bullet"/>
      <w:lvlText w:val=""/>
      <w:lvlJc w:val="left"/>
      <w:pPr>
        <w:ind w:left="1778"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tplc="0C090001" w:tentative="1">
      <w:start w:val="1"/>
      <w:numFmt w:val="bullet"/>
      <w:lvlText w:val=""/>
      <w:lvlJc w:val="left"/>
      <w:pPr>
        <w:ind w:left="1746" w:hanging="360"/>
      </w:pPr>
      <w:rPr>
        <w:rFonts w:ascii="Symbol" w:hAnsi="Symbol" w:hint="default"/>
      </w:rPr>
    </w:lvl>
    <w:lvl w:ilvl="4" w:tplc="0C090003" w:tentative="1">
      <w:start w:val="1"/>
      <w:numFmt w:val="bullet"/>
      <w:lvlText w:val="o"/>
      <w:lvlJc w:val="left"/>
      <w:pPr>
        <w:ind w:left="2466" w:hanging="360"/>
      </w:pPr>
      <w:rPr>
        <w:rFonts w:ascii="Courier New" w:hAnsi="Courier New" w:cs="Courier New" w:hint="default"/>
      </w:rPr>
    </w:lvl>
    <w:lvl w:ilvl="5" w:tplc="0C090005" w:tentative="1">
      <w:start w:val="1"/>
      <w:numFmt w:val="bullet"/>
      <w:lvlText w:val=""/>
      <w:lvlJc w:val="left"/>
      <w:pPr>
        <w:ind w:left="3186" w:hanging="360"/>
      </w:pPr>
      <w:rPr>
        <w:rFonts w:ascii="Wingdings" w:hAnsi="Wingdings" w:hint="default"/>
      </w:rPr>
    </w:lvl>
    <w:lvl w:ilvl="6" w:tplc="0C090001" w:tentative="1">
      <w:start w:val="1"/>
      <w:numFmt w:val="bullet"/>
      <w:lvlText w:val=""/>
      <w:lvlJc w:val="left"/>
      <w:pPr>
        <w:ind w:left="3906" w:hanging="360"/>
      </w:pPr>
      <w:rPr>
        <w:rFonts w:ascii="Symbol" w:hAnsi="Symbol" w:hint="default"/>
      </w:rPr>
    </w:lvl>
    <w:lvl w:ilvl="7" w:tplc="0C090003" w:tentative="1">
      <w:start w:val="1"/>
      <w:numFmt w:val="bullet"/>
      <w:lvlText w:val="o"/>
      <w:lvlJc w:val="left"/>
      <w:pPr>
        <w:ind w:left="4626" w:hanging="360"/>
      </w:pPr>
      <w:rPr>
        <w:rFonts w:ascii="Courier New" w:hAnsi="Courier New" w:cs="Courier New" w:hint="default"/>
      </w:rPr>
    </w:lvl>
    <w:lvl w:ilvl="8" w:tplc="0C090005" w:tentative="1">
      <w:start w:val="1"/>
      <w:numFmt w:val="bullet"/>
      <w:lvlText w:val=""/>
      <w:lvlJc w:val="left"/>
      <w:pPr>
        <w:ind w:left="5346" w:hanging="360"/>
      </w:pPr>
      <w:rPr>
        <w:rFonts w:ascii="Wingdings" w:hAnsi="Wingdings" w:hint="default"/>
      </w:rPr>
    </w:lvl>
  </w:abstractNum>
  <w:abstractNum w:abstractNumId="6"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7" w15:restartNumberingAfterBreak="0">
    <w:nsid w:val="370A3185"/>
    <w:multiLevelType w:val="multilevel"/>
    <w:tmpl w:val="4B9C17E8"/>
    <w:styleLink w:val="LGBullet1"/>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380AC2"/>
    <w:multiLevelType w:val="hybridMultilevel"/>
    <w:tmpl w:val="2F9A83AC"/>
    <w:lvl w:ilvl="0" w:tplc="F0DA767A">
      <w:start w:val="1"/>
      <w:numFmt w:val="bullet"/>
      <w:pStyle w:val="AnswBullts"/>
      <w:lvlText w:val=""/>
      <w:lvlJc w:val="left"/>
      <w:pPr>
        <w:ind w:left="199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053BF6"/>
    <w:multiLevelType w:val="multilevel"/>
    <w:tmpl w:val="7E027502"/>
    <w:lvl w:ilvl="0">
      <w:start w:val="1"/>
      <w:numFmt w:val="bullet"/>
      <w:pStyle w:val="Arrowlist"/>
      <w:lvlText w:val=""/>
      <w:lvlJc w:val="left"/>
      <w:pPr>
        <w:ind w:left="567" w:hanging="454"/>
      </w:pPr>
      <w:rPr>
        <w:rFonts w:ascii="Symbol" w:hAnsi="Symbol" w:hint="default"/>
        <w:color w:val="808080" w:themeColor="background1"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E1B60F5"/>
    <w:multiLevelType w:val="hybridMultilevel"/>
    <w:tmpl w:val="AB8EF5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8686F53"/>
    <w:multiLevelType w:val="multilevel"/>
    <w:tmpl w:val="39ACD3C4"/>
    <w:lvl w:ilvl="0">
      <w:start w:val="1"/>
      <w:numFmt w:val="decimal"/>
      <w:pStyle w:val="List-Numbered"/>
      <w:lvlText w:val="%1."/>
      <w:lvlJc w:val="left"/>
      <w:pPr>
        <w:ind w:left="417" w:hanging="360"/>
      </w:pPr>
      <w:rPr>
        <w:rFonts w:ascii="Segoe UI" w:hAnsi="Segoe UI" w:hint="default"/>
        <w:b w:val="0"/>
        <w:bCs/>
        <w:i w:val="0"/>
        <w:caps w:val="0"/>
        <w:strike w:val="0"/>
        <w:dstrike w:val="0"/>
        <w:vanish w:val="0"/>
        <w:color w:val="auto"/>
        <w:kern w:val="0"/>
        <w:sz w:val="22"/>
        <w:vertAlign w:val="baseline"/>
        <w14:cntxtAlts w14:val="0"/>
      </w:rPr>
    </w:lvl>
    <w:lvl w:ilvl="1">
      <w:start w:val="1"/>
      <w:numFmt w:val="bullet"/>
      <w:lvlText w:val=""/>
      <w:lvlJc w:val="left"/>
      <w:pPr>
        <w:ind w:left="1134" w:hanging="454"/>
      </w:pPr>
      <w:rPr>
        <w:rFonts w:ascii="Symbol" w:hAnsi="Symbol" w:hint="default"/>
        <w:sz w:val="22"/>
      </w:rPr>
    </w:lvl>
    <w:lvl w:ilvl="2">
      <w:start w:val="1"/>
      <w:numFmt w:val="bullet"/>
      <w:lvlText w:val=""/>
      <w:lvlJc w:val="left"/>
      <w:pPr>
        <w:ind w:left="1701" w:hanging="454"/>
      </w:pPr>
      <w:rPr>
        <w:rFonts w:ascii="Wingdings" w:hAnsi="Wingdings" w:hint="default"/>
      </w:rPr>
    </w:lvl>
    <w:lvl w:ilvl="3">
      <w:start w:val="1"/>
      <w:numFmt w:val="bullet"/>
      <w:lvlText w:val="o"/>
      <w:lvlJc w:val="left"/>
      <w:pPr>
        <w:ind w:left="2268" w:hanging="454"/>
      </w:pPr>
      <w:rPr>
        <w:rFonts w:ascii="Courier New" w:hAnsi="Courier New" w:hint="default"/>
      </w:rPr>
    </w:lvl>
    <w:lvl w:ilvl="4">
      <w:start w:val="1"/>
      <w:numFmt w:val="bullet"/>
      <w:lvlText w:val=""/>
      <w:lvlJc w:val="left"/>
      <w:pPr>
        <w:ind w:left="2835" w:hanging="454"/>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93940B6"/>
    <w:multiLevelType w:val="hybridMultilevel"/>
    <w:tmpl w:val="C85A9AC8"/>
    <w:lvl w:ilvl="0" w:tplc="77FC92F2">
      <w:start w:val="1"/>
      <w:numFmt w:val="decimal"/>
      <w:lvlText w:val="%1."/>
      <w:lvlJc w:val="left"/>
      <w:pPr>
        <w:ind w:left="1854" w:hanging="360"/>
      </w:pPr>
      <w:rPr>
        <w:rFonts w:cs="Times New Roman"/>
        <w:b/>
        <w:bCs w:val="0"/>
        <w:i w:val="0"/>
        <w:iCs w:val="0"/>
        <w:caps w:val="0"/>
        <w:smallCaps w:val="0"/>
        <w:strike w:val="0"/>
        <w:dstrike w:val="0"/>
        <w:noProof w:val="0"/>
        <w:vanish w:val="0"/>
        <w:color w:val="auto"/>
        <w:spacing w:val="0"/>
        <w:kern w:val="0"/>
        <w:position w:val="0"/>
        <w:u w:val="none"/>
        <w:vertAlign w:val="baseline"/>
        <w:em w:val="none"/>
      </w:rPr>
    </w:lvl>
    <w:lvl w:ilvl="1" w:tplc="08090019" w:tentative="1">
      <w:start w:val="1"/>
      <w:numFmt w:val="lowerLetter"/>
      <w:pStyle w:val="Bullets2"/>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3"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4" w15:restartNumberingAfterBreak="0">
    <w:nsid w:val="55770ABD"/>
    <w:multiLevelType w:val="hybridMultilevel"/>
    <w:tmpl w:val="1D7A54F8"/>
    <w:lvl w:ilvl="0" w:tplc="0EBCC90C">
      <w:start w:val="1"/>
      <w:numFmt w:val="decimal"/>
      <w:pStyle w:val="Nums"/>
      <w:lvlText w:val="%1."/>
      <w:lvlJc w:val="left"/>
      <w:pPr>
        <w:ind w:left="720" w:hanging="360"/>
      </w:pPr>
      <w:rPr>
        <w:color w:val="C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7A4026B"/>
    <w:multiLevelType w:val="hybridMultilevel"/>
    <w:tmpl w:val="634CC174"/>
    <w:lvl w:ilvl="0" w:tplc="BCDA948C">
      <w:start w:val="1"/>
      <w:numFmt w:val="bullet"/>
      <w:pStyle w:val="tablebullets2"/>
      <w:lvlText w:val=""/>
      <w:lvlJc w:val="left"/>
      <w:pPr>
        <w:tabs>
          <w:tab w:val="num" w:pos="360"/>
        </w:tabs>
        <w:ind w:left="360" w:hanging="360"/>
      </w:pPr>
      <w:rPr>
        <w:rFonts w:ascii="Symbol" w:hAnsi="Symbol" w:hint="default"/>
        <w:sz w:val="16"/>
      </w:rPr>
    </w:lvl>
    <w:lvl w:ilvl="1" w:tplc="9CE6C1E0">
      <w:numFmt w:val="bullet"/>
      <w:lvlText w:val="-"/>
      <w:lvlJc w:val="left"/>
      <w:pPr>
        <w:tabs>
          <w:tab w:val="num" w:pos="757"/>
        </w:tabs>
        <w:ind w:left="737" w:hanging="340"/>
      </w:pPr>
      <w:rPr>
        <w:rFonts w:ascii="Times New Roman" w:eastAsia="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62855109"/>
    <w:multiLevelType w:val="hybridMultilevel"/>
    <w:tmpl w:val="659C9D1E"/>
    <w:lvl w:ilvl="0" w:tplc="E3409B5C">
      <w:start w:val="1"/>
      <w:numFmt w:val="decimal"/>
      <w:pStyle w:val="2Windows"/>
      <w:lvlText w:val="%1."/>
      <w:lvlJc w:val="left"/>
      <w:pPr>
        <w:tabs>
          <w:tab w:val="num" w:pos="720"/>
        </w:tabs>
        <w:ind w:left="720" w:hanging="360"/>
      </w:pPr>
    </w:lvl>
    <w:lvl w:ilvl="1" w:tplc="1F160102">
      <w:start w:val="1"/>
      <w:numFmt w:val="bullet"/>
      <w:lvlText w:val="o"/>
      <w:lvlJc w:val="left"/>
      <w:pPr>
        <w:tabs>
          <w:tab w:val="num" w:pos="1440"/>
        </w:tabs>
        <w:ind w:left="1440" w:hanging="360"/>
      </w:pPr>
      <w:rPr>
        <w:rFonts w:ascii="Courier New" w:hAnsi="Courier New" w:hint="default"/>
      </w:rPr>
    </w:lvl>
    <w:lvl w:ilvl="2" w:tplc="F13AE0BA" w:tentative="1">
      <w:start w:val="1"/>
      <w:numFmt w:val="bullet"/>
      <w:lvlText w:val=""/>
      <w:lvlJc w:val="left"/>
      <w:pPr>
        <w:tabs>
          <w:tab w:val="num" w:pos="2160"/>
        </w:tabs>
        <w:ind w:left="2160" w:hanging="360"/>
      </w:pPr>
      <w:rPr>
        <w:rFonts w:ascii="Wingdings" w:hAnsi="Wingdings" w:hint="default"/>
      </w:rPr>
    </w:lvl>
    <w:lvl w:ilvl="3" w:tplc="D7BAA016" w:tentative="1">
      <w:start w:val="1"/>
      <w:numFmt w:val="bullet"/>
      <w:lvlText w:val=""/>
      <w:lvlJc w:val="left"/>
      <w:pPr>
        <w:tabs>
          <w:tab w:val="num" w:pos="2880"/>
        </w:tabs>
        <w:ind w:left="2880" w:hanging="360"/>
      </w:pPr>
      <w:rPr>
        <w:rFonts w:ascii="Symbol" w:hAnsi="Symbol" w:hint="default"/>
      </w:rPr>
    </w:lvl>
    <w:lvl w:ilvl="4" w:tplc="0CB268A4" w:tentative="1">
      <w:start w:val="1"/>
      <w:numFmt w:val="bullet"/>
      <w:lvlText w:val="o"/>
      <w:lvlJc w:val="left"/>
      <w:pPr>
        <w:tabs>
          <w:tab w:val="num" w:pos="3600"/>
        </w:tabs>
        <w:ind w:left="3600" w:hanging="360"/>
      </w:pPr>
      <w:rPr>
        <w:rFonts w:ascii="Courier New" w:hAnsi="Courier New" w:hint="default"/>
      </w:rPr>
    </w:lvl>
    <w:lvl w:ilvl="5" w:tplc="C8829FDE" w:tentative="1">
      <w:start w:val="1"/>
      <w:numFmt w:val="bullet"/>
      <w:lvlText w:val=""/>
      <w:lvlJc w:val="left"/>
      <w:pPr>
        <w:tabs>
          <w:tab w:val="num" w:pos="4320"/>
        </w:tabs>
        <w:ind w:left="4320" w:hanging="360"/>
      </w:pPr>
      <w:rPr>
        <w:rFonts w:ascii="Wingdings" w:hAnsi="Wingdings" w:hint="default"/>
      </w:rPr>
    </w:lvl>
    <w:lvl w:ilvl="6" w:tplc="89C281E6" w:tentative="1">
      <w:start w:val="1"/>
      <w:numFmt w:val="bullet"/>
      <w:lvlText w:val=""/>
      <w:lvlJc w:val="left"/>
      <w:pPr>
        <w:tabs>
          <w:tab w:val="num" w:pos="5040"/>
        </w:tabs>
        <w:ind w:left="5040" w:hanging="360"/>
      </w:pPr>
      <w:rPr>
        <w:rFonts w:ascii="Symbol" w:hAnsi="Symbol" w:hint="default"/>
      </w:rPr>
    </w:lvl>
    <w:lvl w:ilvl="7" w:tplc="B3E83848" w:tentative="1">
      <w:start w:val="1"/>
      <w:numFmt w:val="bullet"/>
      <w:lvlText w:val="o"/>
      <w:lvlJc w:val="left"/>
      <w:pPr>
        <w:tabs>
          <w:tab w:val="num" w:pos="5760"/>
        </w:tabs>
        <w:ind w:left="5760" w:hanging="360"/>
      </w:pPr>
      <w:rPr>
        <w:rFonts w:ascii="Courier New" w:hAnsi="Courier New" w:hint="default"/>
      </w:rPr>
    </w:lvl>
    <w:lvl w:ilvl="8" w:tplc="88048B8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BA103B"/>
    <w:multiLevelType w:val="hybridMultilevel"/>
    <w:tmpl w:val="D436B550"/>
    <w:lvl w:ilvl="0" w:tplc="0809000B">
      <w:start w:val="1"/>
      <w:numFmt w:val="bullet"/>
      <w:lvlText w:val=""/>
      <w:lvlJc w:val="left"/>
      <w:pPr>
        <w:ind w:left="720" w:hanging="360"/>
      </w:pPr>
      <w:rPr>
        <w:rFonts w:ascii="Wingdings" w:hAnsi="Wingdings" w:hint="default"/>
      </w:rPr>
    </w:lvl>
    <w:lvl w:ilvl="1" w:tplc="08090003" w:tentative="1">
      <w:start w:val="1"/>
      <w:numFmt w:val="bullet"/>
      <w:pStyle w:val="NUmber11"/>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CC5762"/>
    <w:multiLevelType w:val="hybridMultilevel"/>
    <w:tmpl w:val="2ADA7802"/>
    <w:lvl w:ilvl="0" w:tplc="0C09001B">
      <w:start w:val="1"/>
      <w:numFmt w:val="lowerRoman"/>
      <w:lvlText w:val="%1."/>
      <w:lvlJc w:val="right"/>
      <w:pPr>
        <w:ind w:left="1080" w:hanging="360"/>
      </w:pPr>
    </w:lvl>
    <w:lvl w:ilvl="1" w:tplc="0C090019" w:tentative="1">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19" w15:restartNumberingAfterBreak="0">
    <w:nsid w:val="6EE80D72"/>
    <w:multiLevelType w:val="hybridMultilevel"/>
    <w:tmpl w:val="B1C45FC8"/>
    <w:lvl w:ilvl="0" w:tplc="06568832">
      <w:start w:val="1"/>
      <w:numFmt w:val="bullet"/>
      <w:pStyle w:val="Bullets"/>
      <w:lvlText w:val=""/>
      <w:lvlJc w:val="left"/>
      <w:pPr>
        <w:ind w:left="1494" w:hanging="360"/>
      </w:pPr>
      <w:rPr>
        <w:rFonts w:ascii="Wingdings" w:hAnsi="Wingdings" w:hint="default"/>
      </w:rPr>
    </w:lvl>
    <w:lvl w:ilvl="1" w:tplc="B7104EE2">
      <w:start w:val="1"/>
      <w:numFmt w:val="bullet"/>
      <w:lvlText w:val="o"/>
      <w:lvlJc w:val="left"/>
      <w:pPr>
        <w:ind w:left="2061" w:hanging="360"/>
      </w:pPr>
      <w:rPr>
        <w:rFonts w:ascii="Courier New" w:hAnsi="Courier New" w:cs="Courier New" w:hint="default"/>
      </w:rPr>
    </w:lvl>
    <w:lvl w:ilvl="2" w:tplc="C9CE6DE4">
      <w:start w:val="1"/>
      <w:numFmt w:val="bullet"/>
      <w:lvlText w:val=""/>
      <w:lvlJc w:val="left"/>
      <w:pPr>
        <w:ind w:left="2912"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775680"/>
    <w:multiLevelType w:val="hybridMultilevel"/>
    <w:tmpl w:val="75ACDCC4"/>
    <w:lvl w:ilvl="0" w:tplc="60201D2E">
      <w:numFmt w:val="bullet"/>
      <w:pStyle w:val="List-arrowindented"/>
      <w:lvlText w:val="►"/>
      <w:lvlJc w:val="left"/>
      <w:pPr>
        <w:ind w:left="1400" w:hanging="360"/>
      </w:pPr>
      <w:rPr>
        <w:rFonts w:ascii="Segoe UI Black" w:hAnsi="Segoe UI Black" w:hint="default"/>
        <w:b w:val="0"/>
        <w:i w:val="0"/>
        <w:strike w:val="0"/>
        <w:dstrike w:val="0"/>
        <w:color w:val="0080FF"/>
        <w:sz w:val="22"/>
        <w:szCs w:val="22"/>
        <w:u w:val="none" w:color="000000"/>
        <w:vertAlign w:val="baseline"/>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1" w15:restartNumberingAfterBreak="0">
    <w:nsid w:val="79911088"/>
    <w:multiLevelType w:val="multilevel"/>
    <w:tmpl w:val="86A01EA8"/>
    <w:lvl w:ilvl="0">
      <w:start w:val="1"/>
      <w:numFmt w:val="bullet"/>
      <w:pStyle w:val="ListParagraph"/>
      <w:lvlText w:val=""/>
      <w:lvlJc w:val="left"/>
      <w:pPr>
        <w:ind w:left="567" w:hanging="454"/>
      </w:pPr>
      <w:rPr>
        <w:rFonts w:ascii="Symbol" w:hAnsi="Symbol" w:hint="default"/>
        <w:color w:val="auto"/>
      </w:rPr>
    </w:lvl>
    <w:lvl w:ilvl="1">
      <w:start w:val="1"/>
      <w:numFmt w:val="bullet"/>
      <w:pStyle w:val="List-openbulletindented"/>
      <w:lvlText w:val="o"/>
      <w:lvlJc w:val="left"/>
      <w:pPr>
        <w:ind w:left="1134" w:hanging="454"/>
      </w:pPr>
      <w:rPr>
        <w:rFonts w:ascii="Courier New" w:hAnsi="Courier New" w:hint="default"/>
        <w:u w:color="0080FF"/>
      </w:rPr>
    </w:lvl>
    <w:lvl w:ilvl="2">
      <w:start w:val="1"/>
      <w:numFmt w:val="bullet"/>
      <w:lvlText w:val=""/>
      <w:lvlJc w:val="left"/>
      <w:pPr>
        <w:ind w:left="1701" w:hanging="454"/>
      </w:pPr>
      <w:rPr>
        <w:rFonts w:ascii="Wingdings" w:hAnsi="Wingdings" w:hint="default"/>
      </w:rPr>
    </w:lvl>
    <w:lvl w:ilvl="3">
      <w:start w:val="1"/>
      <w:numFmt w:val="bullet"/>
      <w:lvlText w:val=""/>
      <w:lvlJc w:val="left"/>
      <w:pPr>
        <w:ind w:left="2268" w:hanging="454"/>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B7F0790"/>
    <w:multiLevelType w:val="hybridMultilevel"/>
    <w:tmpl w:val="8A9ACBA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pStyle w:val="Bullet3"/>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22078634">
    <w:abstractNumId w:val="7"/>
  </w:num>
  <w:num w:numId="2" w16cid:durableId="70564053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0614281">
    <w:abstractNumId w:val="8"/>
  </w:num>
  <w:num w:numId="4" w16cid:durableId="1623341403">
    <w:abstractNumId w:val="14"/>
  </w:num>
  <w:num w:numId="5" w16cid:durableId="804391971">
    <w:abstractNumId w:val="0"/>
  </w:num>
  <w:num w:numId="6" w16cid:durableId="1173446504">
    <w:abstractNumId w:val="12"/>
    <w:lvlOverride w:ilvl="0">
      <w:startOverride w:val="1"/>
    </w:lvlOverride>
  </w:num>
  <w:num w:numId="7" w16cid:durableId="77025509">
    <w:abstractNumId w:val="17"/>
  </w:num>
  <w:num w:numId="8" w16cid:durableId="1999536126">
    <w:abstractNumId w:val="22"/>
  </w:num>
  <w:num w:numId="9" w16cid:durableId="297420243">
    <w:abstractNumId w:val="1"/>
  </w:num>
  <w:num w:numId="10" w16cid:durableId="410854426">
    <w:abstractNumId w:val="19"/>
  </w:num>
  <w:num w:numId="11" w16cid:durableId="1071579711">
    <w:abstractNumId w:val="9"/>
  </w:num>
  <w:num w:numId="12" w16cid:durableId="1267150971">
    <w:abstractNumId w:val="9"/>
  </w:num>
  <w:num w:numId="13" w16cid:durableId="1909531925">
    <w:abstractNumId w:val="20"/>
  </w:num>
  <w:num w:numId="14" w16cid:durableId="1568343658">
    <w:abstractNumId w:val="21"/>
  </w:num>
  <w:num w:numId="15" w16cid:durableId="1214582130">
    <w:abstractNumId w:val="13"/>
  </w:num>
  <w:num w:numId="16" w16cid:durableId="1765105634">
    <w:abstractNumId w:val="6"/>
  </w:num>
  <w:num w:numId="17" w16cid:durableId="690179734">
    <w:abstractNumId w:val="4"/>
  </w:num>
  <w:num w:numId="18" w16cid:durableId="10451829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6570078">
    <w:abstractNumId w:val="3"/>
  </w:num>
  <w:num w:numId="20" w16cid:durableId="17893930">
    <w:abstractNumId w:val="11"/>
  </w:num>
  <w:num w:numId="21" w16cid:durableId="290668106">
    <w:abstractNumId w:val="5"/>
    <w:lvlOverride w:ilvl="0">
      <w:startOverride w:val="1"/>
    </w:lvlOverride>
  </w:num>
  <w:num w:numId="22" w16cid:durableId="337200244">
    <w:abstractNumId w:val="5"/>
  </w:num>
  <w:num w:numId="23" w16cid:durableId="1839617705">
    <w:abstractNumId w:val="18"/>
  </w:num>
  <w:num w:numId="24" w16cid:durableId="8823327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834421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92159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55528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86291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016935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2454781">
    <w:abstractNumId w:val="16"/>
  </w:num>
  <w:num w:numId="31" w16cid:durableId="19960596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9589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7387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2827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7170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8045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757187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3683124">
    <w:abstractNumId w:val="2"/>
  </w:num>
  <w:num w:numId="39" w16cid:durableId="11622388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621622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234596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documentProtection w:edit="forms" w:enforcement="1" w:cryptProviderType="rsaAES" w:cryptAlgorithmClass="hash" w:cryptAlgorithmType="typeAny" w:cryptAlgorithmSid="14" w:cryptSpinCount="100000" w:hash="S0Hw6OnfZWxzm6TRQOMLFGbwUPgXeXyrAWoQ1+G7xMEBf7vkD2doLsafvnhWhZOnCqbREtgMfqGbnbopqNJK8Q==" w:salt="EhAZfQBmENOxsGwrTwPXf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DBF"/>
    <w:rsid w:val="000002C0"/>
    <w:rsid w:val="00003A43"/>
    <w:rsid w:val="00005B0E"/>
    <w:rsid w:val="00005FC8"/>
    <w:rsid w:val="00006028"/>
    <w:rsid w:val="00007AD8"/>
    <w:rsid w:val="00012A9D"/>
    <w:rsid w:val="00012BBA"/>
    <w:rsid w:val="000144DA"/>
    <w:rsid w:val="0001452D"/>
    <w:rsid w:val="00014D3D"/>
    <w:rsid w:val="000171B2"/>
    <w:rsid w:val="0002183A"/>
    <w:rsid w:val="0002284C"/>
    <w:rsid w:val="00023ED3"/>
    <w:rsid w:val="0002452A"/>
    <w:rsid w:val="0002479C"/>
    <w:rsid w:val="00026C6F"/>
    <w:rsid w:val="00026C83"/>
    <w:rsid w:val="00030940"/>
    <w:rsid w:val="000338E1"/>
    <w:rsid w:val="00033A73"/>
    <w:rsid w:val="00041BCF"/>
    <w:rsid w:val="0004240C"/>
    <w:rsid w:val="0004273A"/>
    <w:rsid w:val="000441B7"/>
    <w:rsid w:val="00044D54"/>
    <w:rsid w:val="000467C1"/>
    <w:rsid w:val="00050831"/>
    <w:rsid w:val="00050EC4"/>
    <w:rsid w:val="00052605"/>
    <w:rsid w:val="00054E4A"/>
    <w:rsid w:val="00056FF5"/>
    <w:rsid w:val="00057933"/>
    <w:rsid w:val="000614EA"/>
    <w:rsid w:val="00061602"/>
    <w:rsid w:val="00064655"/>
    <w:rsid w:val="00064A29"/>
    <w:rsid w:val="00070D5F"/>
    <w:rsid w:val="000719F6"/>
    <w:rsid w:val="00072084"/>
    <w:rsid w:val="00073B2B"/>
    <w:rsid w:val="000741D3"/>
    <w:rsid w:val="00076C2D"/>
    <w:rsid w:val="00077BE8"/>
    <w:rsid w:val="00077CB5"/>
    <w:rsid w:val="000822C3"/>
    <w:rsid w:val="000826EE"/>
    <w:rsid w:val="00082C7E"/>
    <w:rsid w:val="000833A4"/>
    <w:rsid w:val="00083787"/>
    <w:rsid w:val="00084028"/>
    <w:rsid w:val="000841B1"/>
    <w:rsid w:val="000846A1"/>
    <w:rsid w:val="00084F27"/>
    <w:rsid w:val="00086168"/>
    <w:rsid w:val="00086FE7"/>
    <w:rsid w:val="00092AC7"/>
    <w:rsid w:val="00092FE2"/>
    <w:rsid w:val="00096CCE"/>
    <w:rsid w:val="000A1600"/>
    <w:rsid w:val="000A2EDB"/>
    <w:rsid w:val="000A338E"/>
    <w:rsid w:val="000A4B47"/>
    <w:rsid w:val="000A650D"/>
    <w:rsid w:val="000A774D"/>
    <w:rsid w:val="000A7851"/>
    <w:rsid w:val="000A7A63"/>
    <w:rsid w:val="000B14CF"/>
    <w:rsid w:val="000B2B88"/>
    <w:rsid w:val="000B394E"/>
    <w:rsid w:val="000B3CC0"/>
    <w:rsid w:val="000B6826"/>
    <w:rsid w:val="000B6DEF"/>
    <w:rsid w:val="000B7E01"/>
    <w:rsid w:val="000C4223"/>
    <w:rsid w:val="000C5DCE"/>
    <w:rsid w:val="000C7E70"/>
    <w:rsid w:val="000D06B1"/>
    <w:rsid w:val="000D4CD1"/>
    <w:rsid w:val="000D6A19"/>
    <w:rsid w:val="000E1823"/>
    <w:rsid w:val="000E20D6"/>
    <w:rsid w:val="000E3054"/>
    <w:rsid w:val="000E34CE"/>
    <w:rsid w:val="000E3637"/>
    <w:rsid w:val="000E3E78"/>
    <w:rsid w:val="000E4009"/>
    <w:rsid w:val="000E58D1"/>
    <w:rsid w:val="000E5BDA"/>
    <w:rsid w:val="000E78D2"/>
    <w:rsid w:val="000F042B"/>
    <w:rsid w:val="000F1125"/>
    <w:rsid w:val="000F2664"/>
    <w:rsid w:val="000F267D"/>
    <w:rsid w:val="000F547D"/>
    <w:rsid w:val="000F6BE3"/>
    <w:rsid w:val="001049E3"/>
    <w:rsid w:val="00111930"/>
    <w:rsid w:val="001128A4"/>
    <w:rsid w:val="00113FD9"/>
    <w:rsid w:val="00114BFD"/>
    <w:rsid w:val="00116826"/>
    <w:rsid w:val="001200E3"/>
    <w:rsid w:val="0012084D"/>
    <w:rsid w:val="001208B3"/>
    <w:rsid w:val="00122B03"/>
    <w:rsid w:val="00122DA2"/>
    <w:rsid w:val="00123668"/>
    <w:rsid w:val="0012425B"/>
    <w:rsid w:val="00124956"/>
    <w:rsid w:val="00124A73"/>
    <w:rsid w:val="00125104"/>
    <w:rsid w:val="00125658"/>
    <w:rsid w:val="0012573A"/>
    <w:rsid w:val="001320D0"/>
    <w:rsid w:val="00135913"/>
    <w:rsid w:val="00137406"/>
    <w:rsid w:val="00137B05"/>
    <w:rsid w:val="00137EED"/>
    <w:rsid w:val="001408CB"/>
    <w:rsid w:val="00142D9F"/>
    <w:rsid w:val="00143428"/>
    <w:rsid w:val="00144B5D"/>
    <w:rsid w:val="00144C29"/>
    <w:rsid w:val="00146745"/>
    <w:rsid w:val="00147C88"/>
    <w:rsid w:val="00150471"/>
    <w:rsid w:val="0015053B"/>
    <w:rsid w:val="00151405"/>
    <w:rsid w:val="00151F98"/>
    <w:rsid w:val="00154F20"/>
    <w:rsid w:val="00156226"/>
    <w:rsid w:val="00157AAC"/>
    <w:rsid w:val="00157DE1"/>
    <w:rsid w:val="00162A9C"/>
    <w:rsid w:val="00162CA2"/>
    <w:rsid w:val="00163683"/>
    <w:rsid w:val="00163867"/>
    <w:rsid w:val="0016485A"/>
    <w:rsid w:val="00164983"/>
    <w:rsid w:val="0017198D"/>
    <w:rsid w:val="00173DDC"/>
    <w:rsid w:val="0017619C"/>
    <w:rsid w:val="00181AB3"/>
    <w:rsid w:val="00181C23"/>
    <w:rsid w:val="001824AD"/>
    <w:rsid w:val="00182CC9"/>
    <w:rsid w:val="00183504"/>
    <w:rsid w:val="00183E15"/>
    <w:rsid w:val="00184154"/>
    <w:rsid w:val="00184245"/>
    <w:rsid w:val="00184437"/>
    <w:rsid w:val="001872A4"/>
    <w:rsid w:val="001875C1"/>
    <w:rsid w:val="0018760D"/>
    <w:rsid w:val="00191E36"/>
    <w:rsid w:val="001938BC"/>
    <w:rsid w:val="00194597"/>
    <w:rsid w:val="00195AE5"/>
    <w:rsid w:val="001969D2"/>
    <w:rsid w:val="001971EE"/>
    <w:rsid w:val="0019782B"/>
    <w:rsid w:val="001A1D21"/>
    <w:rsid w:val="001A4ACF"/>
    <w:rsid w:val="001A4B7A"/>
    <w:rsid w:val="001A5A73"/>
    <w:rsid w:val="001B1D03"/>
    <w:rsid w:val="001B3359"/>
    <w:rsid w:val="001C19FB"/>
    <w:rsid w:val="001C21F8"/>
    <w:rsid w:val="001C5B85"/>
    <w:rsid w:val="001C6F33"/>
    <w:rsid w:val="001C7B0A"/>
    <w:rsid w:val="001D07D9"/>
    <w:rsid w:val="001D1BDF"/>
    <w:rsid w:val="001D4119"/>
    <w:rsid w:val="001D5B2A"/>
    <w:rsid w:val="001D7480"/>
    <w:rsid w:val="001D7BAC"/>
    <w:rsid w:val="001E0AA8"/>
    <w:rsid w:val="001E3844"/>
    <w:rsid w:val="001E3B1F"/>
    <w:rsid w:val="001E5199"/>
    <w:rsid w:val="001F0F61"/>
    <w:rsid w:val="001F19C3"/>
    <w:rsid w:val="001F53DA"/>
    <w:rsid w:val="001F5FB1"/>
    <w:rsid w:val="001F6B3A"/>
    <w:rsid w:val="00200A2D"/>
    <w:rsid w:val="00200B85"/>
    <w:rsid w:val="00200F72"/>
    <w:rsid w:val="0020109F"/>
    <w:rsid w:val="002036B4"/>
    <w:rsid w:val="00203BCD"/>
    <w:rsid w:val="0020440D"/>
    <w:rsid w:val="00207A7C"/>
    <w:rsid w:val="00207CC8"/>
    <w:rsid w:val="00210391"/>
    <w:rsid w:val="00211E03"/>
    <w:rsid w:val="00212D4D"/>
    <w:rsid w:val="00214B20"/>
    <w:rsid w:val="0022205B"/>
    <w:rsid w:val="002223EA"/>
    <w:rsid w:val="00222BA2"/>
    <w:rsid w:val="0022474D"/>
    <w:rsid w:val="00224904"/>
    <w:rsid w:val="00224EC7"/>
    <w:rsid w:val="0022523C"/>
    <w:rsid w:val="0022617A"/>
    <w:rsid w:val="00230AA2"/>
    <w:rsid w:val="00232099"/>
    <w:rsid w:val="0024050B"/>
    <w:rsid w:val="002411D9"/>
    <w:rsid w:val="00241B7D"/>
    <w:rsid w:val="0024526F"/>
    <w:rsid w:val="00247B8D"/>
    <w:rsid w:val="00250557"/>
    <w:rsid w:val="002511CA"/>
    <w:rsid w:val="00251235"/>
    <w:rsid w:val="002518A3"/>
    <w:rsid w:val="002609F7"/>
    <w:rsid w:val="00260FD9"/>
    <w:rsid w:val="00261B41"/>
    <w:rsid w:val="0026262B"/>
    <w:rsid w:val="0026289D"/>
    <w:rsid w:val="00263746"/>
    <w:rsid w:val="00263C29"/>
    <w:rsid w:val="00263EDC"/>
    <w:rsid w:val="00265AD6"/>
    <w:rsid w:val="00266146"/>
    <w:rsid w:val="002678F6"/>
    <w:rsid w:val="00267B37"/>
    <w:rsid w:val="00270176"/>
    <w:rsid w:val="00270707"/>
    <w:rsid w:val="00272860"/>
    <w:rsid w:val="0027360D"/>
    <w:rsid w:val="00273C4F"/>
    <w:rsid w:val="00275713"/>
    <w:rsid w:val="00276934"/>
    <w:rsid w:val="002771EF"/>
    <w:rsid w:val="0028176B"/>
    <w:rsid w:val="002851C9"/>
    <w:rsid w:val="00290BEE"/>
    <w:rsid w:val="00292674"/>
    <w:rsid w:val="00293AA8"/>
    <w:rsid w:val="0029408F"/>
    <w:rsid w:val="0029499E"/>
    <w:rsid w:val="002A16CF"/>
    <w:rsid w:val="002A345F"/>
    <w:rsid w:val="002A34CB"/>
    <w:rsid w:val="002A3872"/>
    <w:rsid w:val="002A7703"/>
    <w:rsid w:val="002B015C"/>
    <w:rsid w:val="002B1D0E"/>
    <w:rsid w:val="002B1E72"/>
    <w:rsid w:val="002B3F4F"/>
    <w:rsid w:val="002B6EBC"/>
    <w:rsid w:val="002C5407"/>
    <w:rsid w:val="002C64B3"/>
    <w:rsid w:val="002D244B"/>
    <w:rsid w:val="002D476C"/>
    <w:rsid w:val="002D483A"/>
    <w:rsid w:val="002D6444"/>
    <w:rsid w:val="002D6668"/>
    <w:rsid w:val="002E1218"/>
    <w:rsid w:val="002E1EDB"/>
    <w:rsid w:val="002E2C49"/>
    <w:rsid w:val="002E2E40"/>
    <w:rsid w:val="002E5BC3"/>
    <w:rsid w:val="002F0516"/>
    <w:rsid w:val="002F2275"/>
    <w:rsid w:val="002F270D"/>
    <w:rsid w:val="002F4917"/>
    <w:rsid w:val="002F54F8"/>
    <w:rsid w:val="002F76CA"/>
    <w:rsid w:val="002F7D63"/>
    <w:rsid w:val="003037FC"/>
    <w:rsid w:val="0030631A"/>
    <w:rsid w:val="00307242"/>
    <w:rsid w:val="00310573"/>
    <w:rsid w:val="00313812"/>
    <w:rsid w:val="00313939"/>
    <w:rsid w:val="00314F21"/>
    <w:rsid w:val="00315BC7"/>
    <w:rsid w:val="00320161"/>
    <w:rsid w:val="00322C52"/>
    <w:rsid w:val="0032322D"/>
    <w:rsid w:val="0032344D"/>
    <w:rsid w:val="0032482C"/>
    <w:rsid w:val="00325E06"/>
    <w:rsid w:val="0033221B"/>
    <w:rsid w:val="00333321"/>
    <w:rsid w:val="003343EB"/>
    <w:rsid w:val="003365FC"/>
    <w:rsid w:val="00340636"/>
    <w:rsid w:val="0034147A"/>
    <w:rsid w:val="003433C0"/>
    <w:rsid w:val="00345B46"/>
    <w:rsid w:val="00350746"/>
    <w:rsid w:val="003521A2"/>
    <w:rsid w:val="00353596"/>
    <w:rsid w:val="0035584A"/>
    <w:rsid w:val="003565C1"/>
    <w:rsid w:val="00357030"/>
    <w:rsid w:val="003601DE"/>
    <w:rsid w:val="00362FE6"/>
    <w:rsid w:val="00364E35"/>
    <w:rsid w:val="00365E2B"/>
    <w:rsid w:val="003700FE"/>
    <w:rsid w:val="00371420"/>
    <w:rsid w:val="00371DA3"/>
    <w:rsid w:val="0037343F"/>
    <w:rsid w:val="003735A8"/>
    <w:rsid w:val="00373A25"/>
    <w:rsid w:val="003744B2"/>
    <w:rsid w:val="00375FD2"/>
    <w:rsid w:val="00376B55"/>
    <w:rsid w:val="0038105B"/>
    <w:rsid w:val="00384CC4"/>
    <w:rsid w:val="003859A6"/>
    <w:rsid w:val="0038644C"/>
    <w:rsid w:val="00387877"/>
    <w:rsid w:val="00387D82"/>
    <w:rsid w:val="00390924"/>
    <w:rsid w:val="00390D8E"/>
    <w:rsid w:val="0039111F"/>
    <w:rsid w:val="00392B87"/>
    <w:rsid w:val="00392C8B"/>
    <w:rsid w:val="003930E6"/>
    <w:rsid w:val="0039574A"/>
    <w:rsid w:val="003A1B18"/>
    <w:rsid w:val="003A3771"/>
    <w:rsid w:val="003A4447"/>
    <w:rsid w:val="003B24FF"/>
    <w:rsid w:val="003B3A71"/>
    <w:rsid w:val="003B41EC"/>
    <w:rsid w:val="003C0BC3"/>
    <w:rsid w:val="003C143D"/>
    <w:rsid w:val="003C28C6"/>
    <w:rsid w:val="003C3268"/>
    <w:rsid w:val="003C3E5F"/>
    <w:rsid w:val="003C417F"/>
    <w:rsid w:val="003C431C"/>
    <w:rsid w:val="003C6578"/>
    <w:rsid w:val="003C77F6"/>
    <w:rsid w:val="003D050D"/>
    <w:rsid w:val="003D3608"/>
    <w:rsid w:val="003D3668"/>
    <w:rsid w:val="003D710E"/>
    <w:rsid w:val="003D76E3"/>
    <w:rsid w:val="003E10D6"/>
    <w:rsid w:val="003E1451"/>
    <w:rsid w:val="003E17FF"/>
    <w:rsid w:val="003E2FF6"/>
    <w:rsid w:val="003E69C8"/>
    <w:rsid w:val="003E750D"/>
    <w:rsid w:val="003E7FC1"/>
    <w:rsid w:val="003F199D"/>
    <w:rsid w:val="003F24B8"/>
    <w:rsid w:val="003F5405"/>
    <w:rsid w:val="003F5406"/>
    <w:rsid w:val="003F5DD3"/>
    <w:rsid w:val="003F66D4"/>
    <w:rsid w:val="003F727D"/>
    <w:rsid w:val="003F7C7B"/>
    <w:rsid w:val="00400707"/>
    <w:rsid w:val="00401664"/>
    <w:rsid w:val="00402D08"/>
    <w:rsid w:val="00405B7E"/>
    <w:rsid w:val="00406E8E"/>
    <w:rsid w:val="004076CB"/>
    <w:rsid w:val="00407BEC"/>
    <w:rsid w:val="00412A4D"/>
    <w:rsid w:val="0041315B"/>
    <w:rsid w:val="004151EA"/>
    <w:rsid w:val="00423845"/>
    <w:rsid w:val="00424A89"/>
    <w:rsid w:val="004250B3"/>
    <w:rsid w:val="00426CE8"/>
    <w:rsid w:val="00426E7A"/>
    <w:rsid w:val="004271CE"/>
    <w:rsid w:val="00427BF8"/>
    <w:rsid w:val="00430500"/>
    <w:rsid w:val="004336B4"/>
    <w:rsid w:val="004350F4"/>
    <w:rsid w:val="0043518B"/>
    <w:rsid w:val="00435CD1"/>
    <w:rsid w:val="004361BA"/>
    <w:rsid w:val="00441E69"/>
    <w:rsid w:val="00443C50"/>
    <w:rsid w:val="00444A9B"/>
    <w:rsid w:val="00445F40"/>
    <w:rsid w:val="00446A11"/>
    <w:rsid w:val="00451893"/>
    <w:rsid w:val="00451FD7"/>
    <w:rsid w:val="004532B5"/>
    <w:rsid w:val="00454632"/>
    <w:rsid w:val="00454792"/>
    <w:rsid w:val="004549DC"/>
    <w:rsid w:val="004572DE"/>
    <w:rsid w:val="00461AF8"/>
    <w:rsid w:val="00462794"/>
    <w:rsid w:val="00462AB4"/>
    <w:rsid w:val="00462E65"/>
    <w:rsid w:val="004632D8"/>
    <w:rsid w:val="004701B1"/>
    <w:rsid w:val="00474275"/>
    <w:rsid w:val="0047507F"/>
    <w:rsid w:val="004759A5"/>
    <w:rsid w:val="004771E2"/>
    <w:rsid w:val="004834A9"/>
    <w:rsid w:val="004847CC"/>
    <w:rsid w:val="00485F99"/>
    <w:rsid w:val="00486385"/>
    <w:rsid w:val="00486435"/>
    <w:rsid w:val="00486A15"/>
    <w:rsid w:val="00486A6D"/>
    <w:rsid w:val="00490108"/>
    <w:rsid w:val="004927C5"/>
    <w:rsid w:val="004927D4"/>
    <w:rsid w:val="00492D23"/>
    <w:rsid w:val="004939D7"/>
    <w:rsid w:val="00494329"/>
    <w:rsid w:val="0049659A"/>
    <w:rsid w:val="00496A83"/>
    <w:rsid w:val="00496CFC"/>
    <w:rsid w:val="004A0350"/>
    <w:rsid w:val="004A0F41"/>
    <w:rsid w:val="004A2EA9"/>
    <w:rsid w:val="004A5794"/>
    <w:rsid w:val="004A6A68"/>
    <w:rsid w:val="004A79A8"/>
    <w:rsid w:val="004B20A0"/>
    <w:rsid w:val="004B32E7"/>
    <w:rsid w:val="004B367C"/>
    <w:rsid w:val="004B5A74"/>
    <w:rsid w:val="004C0FCD"/>
    <w:rsid w:val="004C14B2"/>
    <w:rsid w:val="004C3827"/>
    <w:rsid w:val="004C3F02"/>
    <w:rsid w:val="004C3F6F"/>
    <w:rsid w:val="004C48EF"/>
    <w:rsid w:val="004C48F8"/>
    <w:rsid w:val="004C5F27"/>
    <w:rsid w:val="004C5FEB"/>
    <w:rsid w:val="004D0F97"/>
    <w:rsid w:val="004D407B"/>
    <w:rsid w:val="004D409E"/>
    <w:rsid w:val="004D4D7D"/>
    <w:rsid w:val="004D5501"/>
    <w:rsid w:val="004D55FD"/>
    <w:rsid w:val="004D5FF8"/>
    <w:rsid w:val="004D6131"/>
    <w:rsid w:val="004E0948"/>
    <w:rsid w:val="004E11D0"/>
    <w:rsid w:val="004E29D2"/>
    <w:rsid w:val="004E4884"/>
    <w:rsid w:val="004E4A44"/>
    <w:rsid w:val="004E5123"/>
    <w:rsid w:val="004E5294"/>
    <w:rsid w:val="004E656F"/>
    <w:rsid w:val="004F3D49"/>
    <w:rsid w:val="004F51F5"/>
    <w:rsid w:val="004F5A17"/>
    <w:rsid w:val="004F5E04"/>
    <w:rsid w:val="004F5FD2"/>
    <w:rsid w:val="00502B4B"/>
    <w:rsid w:val="00505D97"/>
    <w:rsid w:val="00506CB5"/>
    <w:rsid w:val="005101C2"/>
    <w:rsid w:val="00513282"/>
    <w:rsid w:val="00513FBD"/>
    <w:rsid w:val="005156A8"/>
    <w:rsid w:val="00516B0E"/>
    <w:rsid w:val="00516B39"/>
    <w:rsid w:val="005227F7"/>
    <w:rsid w:val="005243DF"/>
    <w:rsid w:val="00524863"/>
    <w:rsid w:val="0052542E"/>
    <w:rsid w:val="005303B9"/>
    <w:rsid w:val="005316D6"/>
    <w:rsid w:val="0053278A"/>
    <w:rsid w:val="0053428B"/>
    <w:rsid w:val="00534947"/>
    <w:rsid w:val="00535190"/>
    <w:rsid w:val="005358BB"/>
    <w:rsid w:val="0053772E"/>
    <w:rsid w:val="00540D20"/>
    <w:rsid w:val="00541E0C"/>
    <w:rsid w:val="00543501"/>
    <w:rsid w:val="0054585A"/>
    <w:rsid w:val="005460ED"/>
    <w:rsid w:val="00546AB7"/>
    <w:rsid w:val="00547409"/>
    <w:rsid w:val="00547E3D"/>
    <w:rsid w:val="005503E4"/>
    <w:rsid w:val="00551C0C"/>
    <w:rsid w:val="0055222D"/>
    <w:rsid w:val="005548AB"/>
    <w:rsid w:val="005548B7"/>
    <w:rsid w:val="00554FE4"/>
    <w:rsid w:val="00556497"/>
    <w:rsid w:val="0056015D"/>
    <w:rsid w:val="00560AFC"/>
    <w:rsid w:val="00562E38"/>
    <w:rsid w:val="0056363B"/>
    <w:rsid w:val="00563B6C"/>
    <w:rsid w:val="00563F87"/>
    <w:rsid w:val="00564EE8"/>
    <w:rsid w:val="00565BD5"/>
    <w:rsid w:val="00565E00"/>
    <w:rsid w:val="00565FE6"/>
    <w:rsid w:val="00566E56"/>
    <w:rsid w:val="00567744"/>
    <w:rsid w:val="00570D24"/>
    <w:rsid w:val="005715CE"/>
    <w:rsid w:val="00571993"/>
    <w:rsid w:val="00571C69"/>
    <w:rsid w:val="005729BA"/>
    <w:rsid w:val="00574A64"/>
    <w:rsid w:val="00574E67"/>
    <w:rsid w:val="00575D2C"/>
    <w:rsid w:val="0057651E"/>
    <w:rsid w:val="0057690A"/>
    <w:rsid w:val="00576A71"/>
    <w:rsid w:val="00577472"/>
    <w:rsid w:val="0057755A"/>
    <w:rsid w:val="00584966"/>
    <w:rsid w:val="00585177"/>
    <w:rsid w:val="00586A25"/>
    <w:rsid w:val="00586FCF"/>
    <w:rsid w:val="00590722"/>
    <w:rsid w:val="00592EAD"/>
    <w:rsid w:val="00593530"/>
    <w:rsid w:val="00595CB1"/>
    <w:rsid w:val="00595FC6"/>
    <w:rsid w:val="00596C12"/>
    <w:rsid w:val="005A2C21"/>
    <w:rsid w:val="005A475E"/>
    <w:rsid w:val="005A71EE"/>
    <w:rsid w:val="005B06CE"/>
    <w:rsid w:val="005B5763"/>
    <w:rsid w:val="005B5B85"/>
    <w:rsid w:val="005B7D75"/>
    <w:rsid w:val="005C4736"/>
    <w:rsid w:val="005C4AB1"/>
    <w:rsid w:val="005D11A9"/>
    <w:rsid w:val="005D176F"/>
    <w:rsid w:val="005D2079"/>
    <w:rsid w:val="005D3551"/>
    <w:rsid w:val="005D411D"/>
    <w:rsid w:val="005D50B5"/>
    <w:rsid w:val="005D560F"/>
    <w:rsid w:val="005D5DBF"/>
    <w:rsid w:val="005E1A8A"/>
    <w:rsid w:val="005E2653"/>
    <w:rsid w:val="005E3058"/>
    <w:rsid w:val="005E329C"/>
    <w:rsid w:val="005E6509"/>
    <w:rsid w:val="005F070C"/>
    <w:rsid w:val="005F1459"/>
    <w:rsid w:val="005F59AA"/>
    <w:rsid w:val="005F68B9"/>
    <w:rsid w:val="005F74E0"/>
    <w:rsid w:val="005F757B"/>
    <w:rsid w:val="00600111"/>
    <w:rsid w:val="00600CE9"/>
    <w:rsid w:val="0060232A"/>
    <w:rsid w:val="00602D0D"/>
    <w:rsid w:val="0060308F"/>
    <w:rsid w:val="006038E9"/>
    <w:rsid w:val="00603FD3"/>
    <w:rsid w:val="00607BA5"/>
    <w:rsid w:val="00607C7D"/>
    <w:rsid w:val="006102CC"/>
    <w:rsid w:val="00611BB5"/>
    <w:rsid w:val="00612765"/>
    <w:rsid w:val="006133F2"/>
    <w:rsid w:val="00615522"/>
    <w:rsid w:val="00616C70"/>
    <w:rsid w:val="00620E5E"/>
    <w:rsid w:val="00623095"/>
    <w:rsid w:val="006231BE"/>
    <w:rsid w:val="00623826"/>
    <w:rsid w:val="00625583"/>
    <w:rsid w:val="00625B1B"/>
    <w:rsid w:val="00626D75"/>
    <w:rsid w:val="00627FBA"/>
    <w:rsid w:val="00632F5E"/>
    <w:rsid w:val="00632FC0"/>
    <w:rsid w:val="00633A18"/>
    <w:rsid w:val="0063630D"/>
    <w:rsid w:val="00637341"/>
    <w:rsid w:val="00637FB9"/>
    <w:rsid w:val="006416DD"/>
    <w:rsid w:val="006418B0"/>
    <w:rsid w:val="006418CE"/>
    <w:rsid w:val="00643F92"/>
    <w:rsid w:val="006440F5"/>
    <w:rsid w:val="00651A71"/>
    <w:rsid w:val="00652F57"/>
    <w:rsid w:val="0065550A"/>
    <w:rsid w:val="0065770E"/>
    <w:rsid w:val="00662363"/>
    <w:rsid w:val="0066366B"/>
    <w:rsid w:val="00664E77"/>
    <w:rsid w:val="0066517B"/>
    <w:rsid w:val="00665202"/>
    <w:rsid w:val="00665E71"/>
    <w:rsid w:val="006670CC"/>
    <w:rsid w:val="0067420A"/>
    <w:rsid w:val="0067503E"/>
    <w:rsid w:val="0068021B"/>
    <w:rsid w:val="00682608"/>
    <w:rsid w:val="0068380F"/>
    <w:rsid w:val="00684999"/>
    <w:rsid w:val="00684B57"/>
    <w:rsid w:val="00685F91"/>
    <w:rsid w:val="00687985"/>
    <w:rsid w:val="00691526"/>
    <w:rsid w:val="00691903"/>
    <w:rsid w:val="0069190F"/>
    <w:rsid w:val="00694328"/>
    <w:rsid w:val="006A0325"/>
    <w:rsid w:val="006A0DB0"/>
    <w:rsid w:val="006A43DF"/>
    <w:rsid w:val="006A4E55"/>
    <w:rsid w:val="006A549C"/>
    <w:rsid w:val="006A54F0"/>
    <w:rsid w:val="006A6CC8"/>
    <w:rsid w:val="006A6EA8"/>
    <w:rsid w:val="006A7EF8"/>
    <w:rsid w:val="006B3331"/>
    <w:rsid w:val="006B74F9"/>
    <w:rsid w:val="006C3F96"/>
    <w:rsid w:val="006C71C8"/>
    <w:rsid w:val="006C724C"/>
    <w:rsid w:val="006C7C83"/>
    <w:rsid w:val="006D1F4E"/>
    <w:rsid w:val="006D2424"/>
    <w:rsid w:val="006D35D2"/>
    <w:rsid w:val="006D3A31"/>
    <w:rsid w:val="006D4134"/>
    <w:rsid w:val="006D4BA7"/>
    <w:rsid w:val="006D5454"/>
    <w:rsid w:val="006E18F5"/>
    <w:rsid w:val="006E1D0E"/>
    <w:rsid w:val="006E381B"/>
    <w:rsid w:val="006E517F"/>
    <w:rsid w:val="006E7493"/>
    <w:rsid w:val="006F17B4"/>
    <w:rsid w:val="006F369E"/>
    <w:rsid w:val="006F5C52"/>
    <w:rsid w:val="006F717E"/>
    <w:rsid w:val="006F74C1"/>
    <w:rsid w:val="00707178"/>
    <w:rsid w:val="00711B9A"/>
    <w:rsid w:val="00714B58"/>
    <w:rsid w:val="00715566"/>
    <w:rsid w:val="00715D40"/>
    <w:rsid w:val="00717286"/>
    <w:rsid w:val="0072108F"/>
    <w:rsid w:val="007215FB"/>
    <w:rsid w:val="00722FBD"/>
    <w:rsid w:val="00723266"/>
    <w:rsid w:val="0072702A"/>
    <w:rsid w:val="00730D8A"/>
    <w:rsid w:val="00742A46"/>
    <w:rsid w:val="00744884"/>
    <w:rsid w:val="00744ADF"/>
    <w:rsid w:val="00747906"/>
    <w:rsid w:val="00747B5D"/>
    <w:rsid w:val="00752933"/>
    <w:rsid w:val="00753E37"/>
    <w:rsid w:val="00755FC2"/>
    <w:rsid w:val="0076015E"/>
    <w:rsid w:val="00760A90"/>
    <w:rsid w:val="007611BB"/>
    <w:rsid w:val="0076173D"/>
    <w:rsid w:val="00761803"/>
    <w:rsid w:val="00761CEF"/>
    <w:rsid w:val="0076329A"/>
    <w:rsid w:val="007649D8"/>
    <w:rsid w:val="00765FDA"/>
    <w:rsid w:val="007662AA"/>
    <w:rsid w:val="00770774"/>
    <w:rsid w:val="00772EDB"/>
    <w:rsid w:val="007743B8"/>
    <w:rsid w:val="0077545A"/>
    <w:rsid w:val="0077625D"/>
    <w:rsid w:val="00777C61"/>
    <w:rsid w:val="00780365"/>
    <w:rsid w:val="00780B36"/>
    <w:rsid w:val="00781243"/>
    <w:rsid w:val="00783397"/>
    <w:rsid w:val="00783E89"/>
    <w:rsid w:val="00785BDF"/>
    <w:rsid w:val="00787786"/>
    <w:rsid w:val="00794466"/>
    <w:rsid w:val="00795606"/>
    <w:rsid w:val="007966F5"/>
    <w:rsid w:val="007A30D8"/>
    <w:rsid w:val="007A50B1"/>
    <w:rsid w:val="007A6D11"/>
    <w:rsid w:val="007A7C33"/>
    <w:rsid w:val="007B10CD"/>
    <w:rsid w:val="007B1BFD"/>
    <w:rsid w:val="007B22EC"/>
    <w:rsid w:val="007B407F"/>
    <w:rsid w:val="007B57A9"/>
    <w:rsid w:val="007B5C18"/>
    <w:rsid w:val="007C091E"/>
    <w:rsid w:val="007C230C"/>
    <w:rsid w:val="007C2875"/>
    <w:rsid w:val="007C5271"/>
    <w:rsid w:val="007C583D"/>
    <w:rsid w:val="007C67D7"/>
    <w:rsid w:val="007C77F6"/>
    <w:rsid w:val="007D0321"/>
    <w:rsid w:val="007D1BE4"/>
    <w:rsid w:val="007D2EA9"/>
    <w:rsid w:val="007D5915"/>
    <w:rsid w:val="007D7BEC"/>
    <w:rsid w:val="007E2AB8"/>
    <w:rsid w:val="007E375E"/>
    <w:rsid w:val="007F0305"/>
    <w:rsid w:val="007F0ED5"/>
    <w:rsid w:val="007F0FDE"/>
    <w:rsid w:val="00800FEF"/>
    <w:rsid w:val="00802760"/>
    <w:rsid w:val="008075AD"/>
    <w:rsid w:val="008105D5"/>
    <w:rsid w:val="0081108A"/>
    <w:rsid w:val="00812269"/>
    <w:rsid w:val="00813364"/>
    <w:rsid w:val="00813668"/>
    <w:rsid w:val="0081395D"/>
    <w:rsid w:val="00813BC7"/>
    <w:rsid w:val="00815496"/>
    <w:rsid w:val="00815ECB"/>
    <w:rsid w:val="00816112"/>
    <w:rsid w:val="00816DD1"/>
    <w:rsid w:val="008217E8"/>
    <w:rsid w:val="00821A4F"/>
    <w:rsid w:val="00823E14"/>
    <w:rsid w:val="00824C2F"/>
    <w:rsid w:val="00825276"/>
    <w:rsid w:val="0082758B"/>
    <w:rsid w:val="00831A82"/>
    <w:rsid w:val="0083381F"/>
    <w:rsid w:val="008346DF"/>
    <w:rsid w:val="00835B71"/>
    <w:rsid w:val="00835D30"/>
    <w:rsid w:val="00836570"/>
    <w:rsid w:val="008369F9"/>
    <w:rsid w:val="00840DF5"/>
    <w:rsid w:val="008415BE"/>
    <w:rsid w:val="00843573"/>
    <w:rsid w:val="00846D4F"/>
    <w:rsid w:val="00846F40"/>
    <w:rsid w:val="00850FC9"/>
    <w:rsid w:val="00852160"/>
    <w:rsid w:val="00856DC7"/>
    <w:rsid w:val="008579E9"/>
    <w:rsid w:val="0086159E"/>
    <w:rsid w:val="0086377D"/>
    <w:rsid w:val="0086388B"/>
    <w:rsid w:val="00865750"/>
    <w:rsid w:val="00865D41"/>
    <w:rsid w:val="00867764"/>
    <w:rsid w:val="00872644"/>
    <w:rsid w:val="00873F4B"/>
    <w:rsid w:val="00876F70"/>
    <w:rsid w:val="00876FAB"/>
    <w:rsid w:val="008773A1"/>
    <w:rsid w:val="00877DC0"/>
    <w:rsid w:val="00877F00"/>
    <w:rsid w:val="00880912"/>
    <w:rsid w:val="008851BD"/>
    <w:rsid w:val="008879B0"/>
    <w:rsid w:val="008913C9"/>
    <w:rsid w:val="00892D87"/>
    <w:rsid w:val="008958B9"/>
    <w:rsid w:val="0089749A"/>
    <w:rsid w:val="00897923"/>
    <w:rsid w:val="00897F8C"/>
    <w:rsid w:val="008A180B"/>
    <w:rsid w:val="008A20F5"/>
    <w:rsid w:val="008A24A8"/>
    <w:rsid w:val="008A26AB"/>
    <w:rsid w:val="008A2C14"/>
    <w:rsid w:val="008A40AD"/>
    <w:rsid w:val="008A5F7A"/>
    <w:rsid w:val="008B00AF"/>
    <w:rsid w:val="008B17C9"/>
    <w:rsid w:val="008B1AD4"/>
    <w:rsid w:val="008B2057"/>
    <w:rsid w:val="008B68D3"/>
    <w:rsid w:val="008B7B71"/>
    <w:rsid w:val="008C0414"/>
    <w:rsid w:val="008C0415"/>
    <w:rsid w:val="008C2175"/>
    <w:rsid w:val="008C2EA5"/>
    <w:rsid w:val="008C757D"/>
    <w:rsid w:val="008D1993"/>
    <w:rsid w:val="008D1DAF"/>
    <w:rsid w:val="008D223B"/>
    <w:rsid w:val="008D4BE3"/>
    <w:rsid w:val="008D528E"/>
    <w:rsid w:val="008D53EE"/>
    <w:rsid w:val="008D5632"/>
    <w:rsid w:val="008D5C60"/>
    <w:rsid w:val="008D6947"/>
    <w:rsid w:val="008E0F9E"/>
    <w:rsid w:val="008E17F3"/>
    <w:rsid w:val="008E237F"/>
    <w:rsid w:val="008E5A58"/>
    <w:rsid w:val="008E6C80"/>
    <w:rsid w:val="008E6DF9"/>
    <w:rsid w:val="008F1148"/>
    <w:rsid w:val="008F194F"/>
    <w:rsid w:val="008F2935"/>
    <w:rsid w:val="008F332E"/>
    <w:rsid w:val="008F35D3"/>
    <w:rsid w:val="008F39EC"/>
    <w:rsid w:val="008F41A1"/>
    <w:rsid w:val="009005FC"/>
    <w:rsid w:val="0090081C"/>
    <w:rsid w:val="00900B10"/>
    <w:rsid w:val="00900FF2"/>
    <w:rsid w:val="009028E8"/>
    <w:rsid w:val="00903E4A"/>
    <w:rsid w:val="00906E17"/>
    <w:rsid w:val="00906F15"/>
    <w:rsid w:val="009103BD"/>
    <w:rsid w:val="009113C0"/>
    <w:rsid w:val="00916C95"/>
    <w:rsid w:val="00920052"/>
    <w:rsid w:val="0092147A"/>
    <w:rsid w:val="00923207"/>
    <w:rsid w:val="009257AE"/>
    <w:rsid w:val="009267AB"/>
    <w:rsid w:val="0093171D"/>
    <w:rsid w:val="009318A2"/>
    <w:rsid w:val="00931FBF"/>
    <w:rsid w:val="00933BD0"/>
    <w:rsid w:val="00933D19"/>
    <w:rsid w:val="00935EAD"/>
    <w:rsid w:val="0093696B"/>
    <w:rsid w:val="00936D54"/>
    <w:rsid w:val="0093733E"/>
    <w:rsid w:val="00940A12"/>
    <w:rsid w:val="00940CB4"/>
    <w:rsid w:val="0094133C"/>
    <w:rsid w:val="00942177"/>
    <w:rsid w:val="009421B5"/>
    <w:rsid w:val="009448AE"/>
    <w:rsid w:val="00945545"/>
    <w:rsid w:val="00945E3F"/>
    <w:rsid w:val="00947F52"/>
    <w:rsid w:val="009514D7"/>
    <w:rsid w:val="00952C8D"/>
    <w:rsid w:val="00952CA9"/>
    <w:rsid w:val="00953AFA"/>
    <w:rsid w:val="00955755"/>
    <w:rsid w:val="00955F44"/>
    <w:rsid w:val="009600CE"/>
    <w:rsid w:val="009634C0"/>
    <w:rsid w:val="009636B0"/>
    <w:rsid w:val="00963FD1"/>
    <w:rsid w:val="00966632"/>
    <w:rsid w:val="009670DE"/>
    <w:rsid w:val="00970C58"/>
    <w:rsid w:val="009722D9"/>
    <w:rsid w:val="009816E4"/>
    <w:rsid w:val="00982FA7"/>
    <w:rsid w:val="00983AFB"/>
    <w:rsid w:val="00983B8D"/>
    <w:rsid w:val="00983FCC"/>
    <w:rsid w:val="00991B70"/>
    <w:rsid w:val="00992229"/>
    <w:rsid w:val="00992E3A"/>
    <w:rsid w:val="00993131"/>
    <w:rsid w:val="009937AE"/>
    <w:rsid w:val="009A18E7"/>
    <w:rsid w:val="009A3399"/>
    <w:rsid w:val="009A5671"/>
    <w:rsid w:val="009A5B45"/>
    <w:rsid w:val="009A7267"/>
    <w:rsid w:val="009B3444"/>
    <w:rsid w:val="009C0CEE"/>
    <w:rsid w:val="009C1446"/>
    <w:rsid w:val="009C2E36"/>
    <w:rsid w:val="009C4B1D"/>
    <w:rsid w:val="009C71CC"/>
    <w:rsid w:val="009D33FF"/>
    <w:rsid w:val="009D3B68"/>
    <w:rsid w:val="009D4940"/>
    <w:rsid w:val="009E04B5"/>
    <w:rsid w:val="009E1DD7"/>
    <w:rsid w:val="009E3E43"/>
    <w:rsid w:val="009E43E4"/>
    <w:rsid w:val="009E60F3"/>
    <w:rsid w:val="009E6884"/>
    <w:rsid w:val="009E6B85"/>
    <w:rsid w:val="009F09E1"/>
    <w:rsid w:val="009F1958"/>
    <w:rsid w:val="009F2110"/>
    <w:rsid w:val="009F2B75"/>
    <w:rsid w:val="009F694D"/>
    <w:rsid w:val="00A04585"/>
    <w:rsid w:val="00A059BA"/>
    <w:rsid w:val="00A065F8"/>
    <w:rsid w:val="00A06F12"/>
    <w:rsid w:val="00A11C4B"/>
    <w:rsid w:val="00A121B2"/>
    <w:rsid w:val="00A12A8B"/>
    <w:rsid w:val="00A14493"/>
    <w:rsid w:val="00A147B0"/>
    <w:rsid w:val="00A15B5B"/>
    <w:rsid w:val="00A1677D"/>
    <w:rsid w:val="00A16F28"/>
    <w:rsid w:val="00A21C6D"/>
    <w:rsid w:val="00A30928"/>
    <w:rsid w:val="00A36E2B"/>
    <w:rsid w:val="00A41C54"/>
    <w:rsid w:val="00A4244E"/>
    <w:rsid w:val="00A442BB"/>
    <w:rsid w:val="00A468C4"/>
    <w:rsid w:val="00A50084"/>
    <w:rsid w:val="00A502AE"/>
    <w:rsid w:val="00A508EB"/>
    <w:rsid w:val="00A50F73"/>
    <w:rsid w:val="00A523CF"/>
    <w:rsid w:val="00A52701"/>
    <w:rsid w:val="00A539D1"/>
    <w:rsid w:val="00A53AF2"/>
    <w:rsid w:val="00A55B2A"/>
    <w:rsid w:val="00A55ED9"/>
    <w:rsid w:val="00A5630E"/>
    <w:rsid w:val="00A5696E"/>
    <w:rsid w:val="00A608E5"/>
    <w:rsid w:val="00A62574"/>
    <w:rsid w:val="00A63EA2"/>
    <w:rsid w:val="00A64451"/>
    <w:rsid w:val="00A64755"/>
    <w:rsid w:val="00A648F9"/>
    <w:rsid w:val="00A64944"/>
    <w:rsid w:val="00A6676C"/>
    <w:rsid w:val="00A66D4D"/>
    <w:rsid w:val="00A67DAA"/>
    <w:rsid w:val="00A70823"/>
    <w:rsid w:val="00A71C82"/>
    <w:rsid w:val="00A723B0"/>
    <w:rsid w:val="00A73263"/>
    <w:rsid w:val="00A741C2"/>
    <w:rsid w:val="00A74B39"/>
    <w:rsid w:val="00A751CE"/>
    <w:rsid w:val="00A7741E"/>
    <w:rsid w:val="00A8207C"/>
    <w:rsid w:val="00A82A75"/>
    <w:rsid w:val="00A82B1D"/>
    <w:rsid w:val="00A83E73"/>
    <w:rsid w:val="00A8567A"/>
    <w:rsid w:val="00A85ABE"/>
    <w:rsid w:val="00A87D63"/>
    <w:rsid w:val="00A906BD"/>
    <w:rsid w:val="00A91478"/>
    <w:rsid w:val="00A975BB"/>
    <w:rsid w:val="00AA083C"/>
    <w:rsid w:val="00AA1B7A"/>
    <w:rsid w:val="00AA435B"/>
    <w:rsid w:val="00AA4E2C"/>
    <w:rsid w:val="00AB0372"/>
    <w:rsid w:val="00AB14A2"/>
    <w:rsid w:val="00AB15BD"/>
    <w:rsid w:val="00AB3CD7"/>
    <w:rsid w:val="00AB3EA3"/>
    <w:rsid w:val="00AB3EBA"/>
    <w:rsid w:val="00AB404D"/>
    <w:rsid w:val="00AB424E"/>
    <w:rsid w:val="00AB5126"/>
    <w:rsid w:val="00AB56D0"/>
    <w:rsid w:val="00AB6B87"/>
    <w:rsid w:val="00AC573D"/>
    <w:rsid w:val="00AC60BE"/>
    <w:rsid w:val="00AD0F46"/>
    <w:rsid w:val="00AD1302"/>
    <w:rsid w:val="00AD7476"/>
    <w:rsid w:val="00AD7988"/>
    <w:rsid w:val="00AD7F74"/>
    <w:rsid w:val="00AE0211"/>
    <w:rsid w:val="00AE1437"/>
    <w:rsid w:val="00AE32F7"/>
    <w:rsid w:val="00AE35E5"/>
    <w:rsid w:val="00AE4F0C"/>
    <w:rsid w:val="00AE55FC"/>
    <w:rsid w:val="00AE6715"/>
    <w:rsid w:val="00AF0177"/>
    <w:rsid w:val="00AF31F0"/>
    <w:rsid w:val="00AF3C2C"/>
    <w:rsid w:val="00AF3F49"/>
    <w:rsid w:val="00AF5C14"/>
    <w:rsid w:val="00AF632D"/>
    <w:rsid w:val="00B00333"/>
    <w:rsid w:val="00B00F96"/>
    <w:rsid w:val="00B05050"/>
    <w:rsid w:val="00B11BC5"/>
    <w:rsid w:val="00B14076"/>
    <w:rsid w:val="00B14818"/>
    <w:rsid w:val="00B1520E"/>
    <w:rsid w:val="00B164D0"/>
    <w:rsid w:val="00B17B44"/>
    <w:rsid w:val="00B205DA"/>
    <w:rsid w:val="00B20E1A"/>
    <w:rsid w:val="00B2225F"/>
    <w:rsid w:val="00B22852"/>
    <w:rsid w:val="00B24A7C"/>
    <w:rsid w:val="00B253C6"/>
    <w:rsid w:val="00B272CF"/>
    <w:rsid w:val="00B32FEB"/>
    <w:rsid w:val="00B33346"/>
    <w:rsid w:val="00B33E0E"/>
    <w:rsid w:val="00B33E71"/>
    <w:rsid w:val="00B34474"/>
    <w:rsid w:val="00B35686"/>
    <w:rsid w:val="00B3776D"/>
    <w:rsid w:val="00B40BF2"/>
    <w:rsid w:val="00B42ACE"/>
    <w:rsid w:val="00B4373D"/>
    <w:rsid w:val="00B45372"/>
    <w:rsid w:val="00B52164"/>
    <w:rsid w:val="00B528B3"/>
    <w:rsid w:val="00B535AF"/>
    <w:rsid w:val="00B548D3"/>
    <w:rsid w:val="00B56A77"/>
    <w:rsid w:val="00B57030"/>
    <w:rsid w:val="00B63438"/>
    <w:rsid w:val="00B658CE"/>
    <w:rsid w:val="00B65EE3"/>
    <w:rsid w:val="00B66B70"/>
    <w:rsid w:val="00B70051"/>
    <w:rsid w:val="00B70202"/>
    <w:rsid w:val="00B70DFC"/>
    <w:rsid w:val="00B71893"/>
    <w:rsid w:val="00B76462"/>
    <w:rsid w:val="00B76852"/>
    <w:rsid w:val="00B77361"/>
    <w:rsid w:val="00B8287E"/>
    <w:rsid w:val="00B82FCA"/>
    <w:rsid w:val="00B83396"/>
    <w:rsid w:val="00B83707"/>
    <w:rsid w:val="00B84073"/>
    <w:rsid w:val="00B84189"/>
    <w:rsid w:val="00B8439F"/>
    <w:rsid w:val="00B913FF"/>
    <w:rsid w:val="00B91C51"/>
    <w:rsid w:val="00B92A11"/>
    <w:rsid w:val="00B93AA7"/>
    <w:rsid w:val="00B93DA1"/>
    <w:rsid w:val="00B953F5"/>
    <w:rsid w:val="00B9670B"/>
    <w:rsid w:val="00B96C6E"/>
    <w:rsid w:val="00B97AC3"/>
    <w:rsid w:val="00B97C41"/>
    <w:rsid w:val="00BA0BE4"/>
    <w:rsid w:val="00BA10BE"/>
    <w:rsid w:val="00BA2982"/>
    <w:rsid w:val="00BA4FF9"/>
    <w:rsid w:val="00BB0240"/>
    <w:rsid w:val="00BB06EA"/>
    <w:rsid w:val="00BB1E7A"/>
    <w:rsid w:val="00BB228A"/>
    <w:rsid w:val="00BB6C33"/>
    <w:rsid w:val="00BB7968"/>
    <w:rsid w:val="00BC1384"/>
    <w:rsid w:val="00BC50C9"/>
    <w:rsid w:val="00BD72B4"/>
    <w:rsid w:val="00BD7592"/>
    <w:rsid w:val="00BE0A41"/>
    <w:rsid w:val="00BE4CA0"/>
    <w:rsid w:val="00BF062A"/>
    <w:rsid w:val="00BF148F"/>
    <w:rsid w:val="00BF289E"/>
    <w:rsid w:val="00BF4538"/>
    <w:rsid w:val="00BF6AE3"/>
    <w:rsid w:val="00C00894"/>
    <w:rsid w:val="00C02E2C"/>
    <w:rsid w:val="00C03179"/>
    <w:rsid w:val="00C03ACB"/>
    <w:rsid w:val="00C051CC"/>
    <w:rsid w:val="00C124A3"/>
    <w:rsid w:val="00C12802"/>
    <w:rsid w:val="00C134B1"/>
    <w:rsid w:val="00C13908"/>
    <w:rsid w:val="00C144FD"/>
    <w:rsid w:val="00C14D2C"/>
    <w:rsid w:val="00C159C0"/>
    <w:rsid w:val="00C15C2C"/>
    <w:rsid w:val="00C20199"/>
    <w:rsid w:val="00C21309"/>
    <w:rsid w:val="00C2134E"/>
    <w:rsid w:val="00C2252D"/>
    <w:rsid w:val="00C23DCD"/>
    <w:rsid w:val="00C2463C"/>
    <w:rsid w:val="00C24C7F"/>
    <w:rsid w:val="00C25DD0"/>
    <w:rsid w:val="00C30240"/>
    <w:rsid w:val="00C30DFF"/>
    <w:rsid w:val="00C31277"/>
    <w:rsid w:val="00C32648"/>
    <w:rsid w:val="00C32AAE"/>
    <w:rsid w:val="00C33510"/>
    <w:rsid w:val="00C344C5"/>
    <w:rsid w:val="00C348B8"/>
    <w:rsid w:val="00C35749"/>
    <w:rsid w:val="00C43BF6"/>
    <w:rsid w:val="00C5190E"/>
    <w:rsid w:val="00C52AFA"/>
    <w:rsid w:val="00C630AF"/>
    <w:rsid w:val="00C63315"/>
    <w:rsid w:val="00C65A63"/>
    <w:rsid w:val="00C665A7"/>
    <w:rsid w:val="00C666FE"/>
    <w:rsid w:val="00C703B5"/>
    <w:rsid w:val="00C70F65"/>
    <w:rsid w:val="00C71A8E"/>
    <w:rsid w:val="00C728FF"/>
    <w:rsid w:val="00C73FA5"/>
    <w:rsid w:val="00C766F7"/>
    <w:rsid w:val="00C76B38"/>
    <w:rsid w:val="00C76C29"/>
    <w:rsid w:val="00C776C5"/>
    <w:rsid w:val="00C7797C"/>
    <w:rsid w:val="00C81AD8"/>
    <w:rsid w:val="00C9069F"/>
    <w:rsid w:val="00C90994"/>
    <w:rsid w:val="00C911FD"/>
    <w:rsid w:val="00C92DAD"/>
    <w:rsid w:val="00C94A3B"/>
    <w:rsid w:val="00CA0FFF"/>
    <w:rsid w:val="00CA220F"/>
    <w:rsid w:val="00CA2E3C"/>
    <w:rsid w:val="00CA37C5"/>
    <w:rsid w:val="00CA4BC1"/>
    <w:rsid w:val="00CA5DBF"/>
    <w:rsid w:val="00CA6D5B"/>
    <w:rsid w:val="00CA7B82"/>
    <w:rsid w:val="00CB037E"/>
    <w:rsid w:val="00CB2429"/>
    <w:rsid w:val="00CB3515"/>
    <w:rsid w:val="00CB54F8"/>
    <w:rsid w:val="00CB5A49"/>
    <w:rsid w:val="00CB6D8F"/>
    <w:rsid w:val="00CC1DB5"/>
    <w:rsid w:val="00CC31A5"/>
    <w:rsid w:val="00CC4FD0"/>
    <w:rsid w:val="00CC6EED"/>
    <w:rsid w:val="00CD3035"/>
    <w:rsid w:val="00CD3B35"/>
    <w:rsid w:val="00CD43DD"/>
    <w:rsid w:val="00CD490B"/>
    <w:rsid w:val="00CD4CB0"/>
    <w:rsid w:val="00CD68E4"/>
    <w:rsid w:val="00CE1C04"/>
    <w:rsid w:val="00CE1C38"/>
    <w:rsid w:val="00CE602E"/>
    <w:rsid w:val="00CF0809"/>
    <w:rsid w:val="00CF091F"/>
    <w:rsid w:val="00CF0990"/>
    <w:rsid w:val="00CF1928"/>
    <w:rsid w:val="00CF6778"/>
    <w:rsid w:val="00D00C52"/>
    <w:rsid w:val="00D00E07"/>
    <w:rsid w:val="00D02647"/>
    <w:rsid w:val="00D04AC0"/>
    <w:rsid w:val="00D04CFE"/>
    <w:rsid w:val="00D05890"/>
    <w:rsid w:val="00D06080"/>
    <w:rsid w:val="00D06587"/>
    <w:rsid w:val="00D1418D"/>
    <w:rsid w:val="00D14DDC"/>
    <w:rsid w:val="00D16913"/>
    <w:rsid w:val="00D172AA"/>
    <w:rsid w:val="00D17FBC"/>
    <w:rsid w:val="00D20C31"/>
    <w:rsid w:val="00D21C4F"/>
    <w:rsid w:val="00D22671"/>
    <w:rsid w:val="00D24C36"/>
    <w:rsid w:val="00D2617A"/>
    <w:rsid w:val="00D322B8"/>
    <w:rsid w:val="00D3365C"/>
    <w:rsid w:val="00D35D3C"/>
    <w:rsid w:val="00D3634D"/>
    <w:rsid w:val="00D42A76"/>
    <w:rsid w:val="00D42F06"/>
    <w:rsid w:val="00D435A3"/>
    <w:rsid w:val="00D4598F"/>
    <w:rsid w:val="00D465D0"/>
    <w:rsid w:val="00D46BF7"/>
    <w:rsid w:val="00D537C8"/>
    <w:rsid w:val="00D538C3"/>
    <w:rsid w:val="00D5590E"/>
    <w:rsid w:val="00D56A98"/>
    <w:rsid w:val="00D577B0"/>
    <w:rsid w:val="00D57D5D"/>
    <w:rsid w:val="00D60833"/>
    <w:rsid w:val="00D62DDB"/>
    <w:rsid w:val="00D63ACB"/>
    <w:rsid w:val="00D716B5"/>
    <w:rsid w:val="00D75942"/>
    <w:rsid w:val="00D759F2"/>
    <w:rsid w:val="00D76107"/>
    <w:rsid w:val="00D77678"/>
    <w:rsid w:val="00D779BA"/>
    <w:rsid w:val="00D8129B"/>
    <w:rsid w:val="00D81725"/>
    <w:rsid w:val="00D8241B"/>
    <w:rsid w:val="00D84758"/>
    <w:rsid w:val="00D87ADC"/>
    <w:rsid w:val="00D933E2"/>
    <w:rsid w:val="00D93AF4"/>
    <w:rsid w:val="00D95875"/>
    <w:rsid w:val="00DA027C"/>
    <w:rsid w:val="00DA0EC5"/>
    <w:rsid w:val="00DA563B"/>
    <w:rsid w:val="00DA66F8"/>
    <w:rsid w:val="00DA7B92"/>
    <w:rsid w:val="00DB0971"/>
    <w:rsid w:val="00DB13F0"/>
    <w:rsid w:val="00DB19AE"/>
    <w:rsid w:val="00DB2024"/>
    <w:rsid w:val="00DB333F"/>
    <w:rsid w:val="00DB3F84"/>
    <w:rsid w:val="00DB451A"/>
    <w:rsid w:val="00DB6AB0"/>
    <w:rsid w:val="00DB7A70"/>
    <w:rsid w:val="00DC2211"/>
    <w:rsid w:val="00DC254F"/>
    <w:rsid w:val="00DC45F8"/>
    <w:rsid w:val="00DC51D7"/>
    <w:rsid w:val="00DC6782"/>
    <w:rsid w:val="00DC73D6"/>
    <w:rsid w:val="00DC73FF"/>
    <w:rsid w:val="00DC7E98"/>
    <w:rsid w:val="00DD1D99"/>
    <w:rsid w:val="00DD2A04"/>
    <w:rsid w:val="00DD2B43"/>
    <w:rsid w:val="00DD358A"/>
    <w:rsid w:val="00DE0646"/>
    <w:rsid w:val="00DE393E"/>
    <w:rsid w:val="00DE58AC"/>
    <w:rsid w:val="00DE6B17"/>
    <w:rsid w:val="00DE758E"/>
    <w:rsid w:val="00DF574C"/>
    <w:rsid w:val="00E05E29"/>
    <w:rsid w:val="00E0714A"/>
    <w:rsid w:val="00E071A2"/>
    <w:rsid w:val="00E1543A"/>
    <w:rsid w:val="00E1619D"/>
    <w:rsid w:val="00E16787"/>
    <w:rsid w:val="00E21034"/>
    <w:rsid w:val="00E24E71"/>
    <w:rsid w:val="00E24FC3"/>
    <w:rsid w:val="00E2586F"/>
    <w:rsid w:val="00E25A72"/>
    <w:rsid w:val="00E27F35"/>
    <w:rsid w:val="00E300EE"/>
    <w:rsid w:val="00E30B2D"/>
    <w:rsid w:val="00E3192C"/>
    <w:rsid w:val="00E40790"/>
    <w:rsid w:val="00E41074"/>
    <w:rsid w:val="00E449C1"/>
    <w:rsid w:val="00E506CC"/>
    <w:rsid w:val="00E525F8"/>
    <w:rsid w:val="00E52FD2"/>
    <w:rsid w:val="00E5562D"/>
    <w:rsid w:val="00E55CAE"/>
    <w:rsid w:val="00E62833"/>
    <w:rsid w:val="00E630EE"/>
    <w:rsid w:val="00E637A7"/>
    <w:rsid w:val="00E649BF"/>
    <w:rsid w:val="00E65006"/>
    <w:rsid w:val="00E73556"/>
    <w:rsid w:val="00E739BD"/>
    <w:rsid w:val="00E74B1B"/>
    <w:rsid w:val="00E762DE"/>
    <w:rsid w:val="00E77019"/>
    <w:rsid w:val="00E77FD0"/>
    <w:rsid w:val="00E80E53"/>
    <w:rsid w:val="00E81C09"/>
    <w:rsid w:val="00E83C58"/>
    <w:rsid w:val="00E83CE7"/>
    <w:rsid w:val="00E86630"/>
    <w:rsid w:val="00E86DDF"/>
    <w:rsid w:val="00E90378"/>
    <w:rsid w:val="00E907D2"/>
    <w:rsid w:val="00E91C07"/>
    <w:rsid w:val="00E92081"/>
    <w:rsid w:val="00E95FA3"/>
    <w:rsid w:val="00E96390"/>
    <w:rsid w:val="00E96E59"/>
    <w:rsid w:val="00EA00F5"/>
    <w:rsid w:val="00EA1196"/>
    <w:rsid w:val="00EA1705"/>
    <w:rsid w:val="00EA1D66"/>
    <w:rsid w:val="00EA1D7B"/>
    <w:rsid w:val="00EA23A3"/>
    <w:rsid w:val="00EA3945"/>
    <w:rsid w:val="00EA51BD"/>
    <w:rsid w:val="00EA535D"/>
    <w:rsid w:val="00EA5F42"/>
    <w:rsid w:val="00EB4942"/>
    <w:rsid w:val="00EB4B5E"/>
    <w:rsid w:val="00EB4D57"/>
    <w:rsid w:val="00EB594A"/>
    <w:rsid w:val="00EB6645"/>
    <w:rsid w:val="00EB75A7"/>
    <w:rsid w:val="00EC10FF"/>
    <w:rsid w:val="00EC1D03"/>
    <w:rsid w:val="00EC4644"/>
    <w:rsid w:val="00EC758C"/>
    <w:rsid w:val="00EC7D43"/>
    <w:rsid w:val="00ED1D43"/>
    <w:rsid w:val="00ED60C4"/>
    <w:rsid w:val="00ED6774"/>
    <w:rsid w:val="00EE1544"/>
    <w:rsid w:val="00EE4206"/>
    <w:rsid w:val="00EE50CC"/>
    <w:rsid w:val="00EE59C0"/>
    <w:rsid w:val="00EE5E1A"/>
    <w:rsid w:val="00EE653A"/>
    <w:rsid w:val="00EF0C6C"/>
    <w:rsid w:val="00EF1527"/>
    <w:rsid w:val="00EF2483"/>
    <w:rsid w:val="00EF3D3A"/>
    <w:rsid w:val="00EF4F5A"/>
    <w:rsid w:val="00EF5D66"/>
    <w:rsid w:val="00EF6502"/>
    <w:rsid w:val="00EF704A"/>
    <w:rsid w:val="00F010B7"/>
    <w:rsid w:val="00F013D5"/>
    <w:rsid w:val="00F01F69"/>
    <w:rsid w:val="00F029B3"/>
    <w:rsid w:val="00F034F7"/>
    <w:rsid w:val="00F039E1"/>
    <w:rsid w:val="00F05131"/>
    <w:rsid w:val="00F06178"/>
    <w:rsid w:val="00F061B5"/>
    <w:rsid w:val="00F06A24"/>
    <w:rsid w:val="00F10D95"/>
    <w:rsid w:val="00F14765"/>
    <w:rsid w:val="00F15705"/>
    <w:rsid w:val="00F15977"/>
    <w:rsid w:val="00F17621"/>
    <w:rsid w:val="00F206E4"/>
    <w:rsid w:val="00F220BB"/>
    <w:rsid w:val="00F22510"/>
    <w:rsid w:val="00F22A48"/>
    <w:rsid w:val="00F238BF"/>
    <w:rsid w:val="00F24839"/>
    <w:rsid w:val="00F273B4"/>
    <w:rsid w:val="00F335B6"/>
    <w:rsid w:val="00F34241"/>
    <w:rsid w:val="00F34584"/>
    <w:rsid w:val="00F35E63"/>
    <w:rsid w:val="00F36871"/>
    <w:rsid w:val="00F37599"/>
    <w:rsid w:val="00F400AE"/>
    <w:rsid w:val="00F4101A"/>
    <w:rsid w:val="00F44782"/>
    <w:rsid w:val="00F45324"/>
    <w:rsid w:val="00F4541D"/>
    <w:rsid w:val="00F462C2"/>
    <w:rsid w:val="00F46B26"/>
    <w:rsid w:val="00F47F36"/>
    <w:rsid w:val="00F505A0"/>
    <w:rsid w:val="00F53653"/>
    <w:rsid w:val="00F5578B"/>
    <w:rsid w:val="00F56C92"/>
    <w:rsid w:val="00F60C1B"/>
    <w:rsid w:val="00F60E33"/>
    <w:rsid w:val="00F64A5B"/>
    <w:rsid w:val="00F65198"/>
    <w:rsid w:val="00F65DAE"/>
    <w:rsid w:val="00F70164"/>
    <w:rsid w:val="00F70765"/>
    <w:rsid w:val="00F7267B"/>
    <w:rsid w:val="00F73106"/>
    <w:rsid w:val="00F7405A"/>
    <w:rsid w:val="00F76CED"/>
    <w:rsid w:val="00F82709"/>
    <w:rsid w:val="00F924F5"/>
    <w:rsid w:val="00F94E2B"/>
    <w:rsid w:val="00F964CA"/>
    <w:rsid w:val="00F97B32"/>
    <w:rsid w:val="00FA13E2"/>
    <w:rsid w:val="00FA323A"/>
    <w:rsid w:val="00FA3D2F"/>
    <w:rsid w:val="00FA45B0"/>
    <w:rsid w:val="00FA4E30"/>
    <w:rsid w:val="00FA5204"/>
    <w:rsid w:val="00FB202E"/>
    <w:rsid w:val="00FB2C9E"/>
    <w:rsid w:val="00FB3872"/>
    <w:rsid w:val="00FB4FFC"/>
    <w:rsid w:val="00FB6A4D"/>
    <w:rsid w:val="00FC002D"/>
    <w:rsid w:val="00FC20BB"/>
    <w:rsid w:val="00FC24C4"/>
    <w:rsid w:val="00FC3A06"/>
    <w:rsid w:val="00FC433C"/>
    <w:rsid w:val="00FC45C6"/>
    <w:rsid w:val="00FC56E4"/>
    <w:rsid w:val="00FC71F2"/>
    <w:rsid w:val="00FD03A2"/>
    <w:rsid w:val="00FD1155"/>
    <w:rsid w:val="00FD5CD9"/>
    <w:rsid w:val="00FD6F6D"/>
    <w:rsid w:val="00FD7382"/>
    <w:rsid w:val="00FD7D15"/>
    <w:rsid w:val="00FE0803"/>
    <w:rsid w:val="00FE45EB"/>
    <w:rsid w:val="00FE4898"/>
    <w:rsid w:val="00FE4A8C"/>
    <w:rsid w:val="00FE6815"/>
    <w:rsid w:val="00FF1FDA"/>
    <w:rsid w:val="00FF2141"/>
    <w:rsid w:val="00FF2986"/>
    <w:rsid w:val="00FF2E3C"/>
    <w:rsid w:val="00FF35FA"/>
    <w:rsid w:val="00FF38C7"/>
    <w:rsid w:val="00FF5BE4"/>
    <w:rsid w:val="00FF5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3A012"/>
  <w15:docId w15:val="{F54EEC23-8360-4B48-8A3A-EFF98EA3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8E4"/>
    <w:pPr>
      <w:spacing w:after="120" w:line="259" w:lineRule="auto"/>
    </w:pPr>
    <w:rPr>
      <w:rFonts w:ascii="Segoe UI" w:eastAsia="Times New Roman" w:hAnsi="Segoe UI"/>
      <w:iCs/>
      <w:sz w:val="22"/>
      <w:szCs w:val="21"/>
      <w:lang w:val="en-AU" w:eastAsia="en-AU"/>
    </w:rPr>
  </w:style>
  <w:style w:type="paragraph" w:styleId="Heading1">
    <w:name w:val="heading 1"/>
    <w:next w:val="Normal"/>
    <w:link w:val="Heading1Char"/>
    <w:uiPriority w:val="2"/>
    <w:qFormat/>
    <w:rsid w:val="00CD68E4"/>
    <w:pPr>
      <w:jc w:val="center"/>
      <w:outlineLvl w:val="0"/>
    </w:pPr>
    <w:rPr>
      <w:rFonts w:ascii="Segoe UI" w:eastAsia="Times New Roman" w:hAnsi="Segoe UI" w:cs="Tahoma"/>
      <w:b/>
      <w:iCs/>
      <w:color w:val="808080" w:themeColor="background1" w:themeShade="80"/>
      <w:sz w:val="48"/>
      <w:szCs w:val="24"/>
      <w:lang w:val="en-AU" w:eastAsia="en-AU"/>
    </w:rPr>
  </w:style>
  <w:style w:type="paragraph" w:styleId="Heading2">
    <w:name w:val="heading 2"/>
    <w:basedOn w:val="Normal"/>
    <w:next w:val="Normal"/>
    <w:link w:val="Heading2Char"/>
    <w:uiPriority w:val="9"/>
    <w:unhideWhenUsed/>
    <w:qFormat/>
    <w:rsid w:val="00263C29"/>
    <w:pPr>
      <w:keepNext/>
      <w:keepLines/>
      <w:pBdr>
        <w:bottom w:val="single" w:sz="24" w:space="1" w:color="auto"/>
      </w:pBdr>
      <w:spacing w:before="40" w:after="0" w:line="240" w:lineRule="auto"/>
      <w:jc w:val="center"/>
      <w:outlineLvl w:val="1"/>
    </w:pPr>
    <w:rPr>
      <w:rFonts w:eastAsiaTheme="majorEastAsia" w:cstheme="majorBidi"/>
      <w:b/>
      <w:iCs w:val="0"/>
      <w:color w:val="002060"/>
      <w:sz w:val="40"/>
      <w:szCs w:val="26"/>
    </w:rPr>
  </w:style>
  <w:style w:type="paragraph" w:styleId="Heading3">
    <w:name w:val="heading 3"/>
    <w:basedOn w:val="Normal"/>
    <w:next w:val="Normal"/>
    <w:link w:val="Heading3Char"/>
    <w:uiPriority w:val="9"/>
    <w:unhideWhenUsed/>
    <w:qFormat/>
    <w:rsid w:val="00C63315"/>
    <w:pPr>
      <w:keepNext/>
      <w:keepLines/>
      <w:outlineLvl w:val="2"/>
    </w:pPr>
    <w:rPr>
      <w:rFonts w:eastAsiaTheme="majorEastAsia" w:cstheme="majorBidi"/>
      <w:b/>
      <w:iCs w:val="0"/>
      <w:smallCaps/>
      <w:color w:val="002060"/>
      <w:sz w:val="28"/>
      <w:szCs w:val="24"/>
    </w:rPr>
  </w:style>
  <w:style w:type="paragraph" w:styleId="Heading4">
    <w:name w:val="heading 4"/>
    <w:next w:val="Normal"/>
    <w:link w:val="Heading4Char"/>
    <w:uiPriority w:val="9"/>
    <w:unhideWhenUsed/>
    <w:rsid w:val="00CD68E4"/>
    <w:pPr>
      <w:keepNext/>
      <w:keepLines/>
      <w:spacing w:before="40" w:line="259" w:lineRule="auto"/>
      <w:outlineLvl w:val="3"/>
    </w:pPr>
    <w:rPr>
      <w:rFonts w:ascii="Segoe UI" w:eastAsiaTheme="majorEastAsia" w:hAnsi="Segoe UI" w:cstheme="majorBidi"/>
      <w:b/>
      <w:caps/>
      <w:color w:val="3366FF"/>
      <w:spacing w:val="20"/>
      <w:sz w:val="32"/>
      <w:szCs w:val="21"/>
      <w:lang w:val="en-AU" w:eastAsia="en-AU"/>
    </w:rPr>
  </w:style>
  <w:style w:type="paragraph" w:styleId="Heading5">
    <w:name w:val="heading 5"/>
    <w:next w:val="Normal"/>
    <w:link w:val="Heading5Char"/>
    <w:uiPriority w:val="9"/>
    <w:unhideWhenUsed/>
    <w:qFormat/>
    <w:rsid w:val="00FF5C0B"/>
    <w:pPr>
      <w:keepNext/>
      <w:keepLines/>
      <w:spacing w:after="160" w:line="259" w:lineRule="auto"/>
      <w:outlineLvl w:val="4"/>
    </w:pPr>
    <w:rPr>
      <w:rFonts w:ascii="Segoe UI" w:eastAsiaTheme="majorEastAsia" w:hAnsi="Segoe UI" w:cstheme="majorBidi"/>
      <w:b/>
      <w:iCs/>
      <w:smallCaps/>
      <w:color w:val="002060"/>
      <w:sz w:val="28"/>
      <w:szCs w:val="21"/>
      <w:lang w:val="en-AU" w:eastAsia="en-AU"/>
    </w:rPr>
  </w:style>
  <w:style w:type="paragraph" w:styleId="Heading6">
    <w:name w:val="heading 6"/>
    <w:basedOn w:val="Arrowlist"/>
    <w:next w:val="Normal"/>
    <w:link w:val="Heading6Char"/>
    <w:uiPriority w:val="9"/>
    <w:unhideWhenUsed/>
    <w:qFormat/>
    <w:rsid w:val="007D7BEC"/>
    <w:pPr>
      <w:numPr>
        <w:numId w:val="0"/>
      </w:numPr>
      <w:pBdr>
        <w:bottom w:val="single" w:sz="4" w:space="1" w:color="BFBFBF" w:themeColor="background1" w:themeShade="BF"/>
      </w:pBdr>
      <w:ind w:left="454" w:hanging="454"/>
      <w:outlineLvl w:val="5"/>
    </w:pPr>
    <w:rPr>
      <w:color w:val="808080" w:themeColor="background1" w:themeShade="80"/>
      <w:sz w:val="28"/>
      <w:lang w:val="en-GB" w:eastAsia="en-GB"/>
    </w:rPr>
  </w:style>
  <w:style w:type="paragraph" w:styleId="Heading7">
    <w:name w:val="heading 7"/>
    <w:basedOn w:val="Normal"/>
    <w:next w:val="Normal"/>
    <w:link w:val="Heading7Char"/>
    <w:uiPriority w:val="9"/>
    <w:semiHidden/>
    <w:unhideWhenUsed/>
    <w:qFormat/>
    <w:rsid w:val="00474275"/>
    <w:pPr>
      <w:keepNext/>
      <w:keepLines/>
      <w:spacing w:before="200" w:after="0"/>
      <w:outlineLvl w:val="6"/>
    </w:pPr>
    <w:rPr>
      <w:rFonts w:ascii="Cambria" w:eastAsiaTheme="majorEastAsia" w:hAnsi="Cambria" w:cstheme="majorBidi"/>
      <w:i/>
      <w:iCs w:val="0"/>
      <w:color w:val="404040"/>
    </w:rPr>
  </w:style>
  <w:style w:type="paragraph" w:styleId="Heading8">
    <w:name w:val="heading 8"/>
    <w:basedOn w:val="Normal"/>
    <w:next w:val="Normal"/>
    <w:link w:val="Heading8Char"/>
    <w:uiPriority w:val="9"/>
    <w:semiHidden/>
    <w:unhideWhenUsed/>
    <w:qFormat/>
    <w:rsid w:val="00474275"/>
    <w:pPr>
      <w:spacing w:before="240" w:after="60"/>
      <w:outlineLvl w:val="7"/>
    </w:pPr>
    <w:rPr>
      <w:rFonts w:eastAsiaTheme="majorEastAsia" w:cstheme="majorBidi"/>
      <w:i/>
      <w:iCs w:val="0"/>
      <w:sz w:val="24"/>
      <w:szCs w:val="24"/>
    </w:rPr>
  </w:style>
  <w:style w:type="paragraph" w:styleId="Heading9">
    <w:name w:val="heading 9"/>
    <w:basedOn w:val="Normal"/>
    <w:next w:val="Normal"/>
    <w:link w:val="Heading9Char"/>
    <w:uiPriority w:val="9"/>
    <w:semiHidden/>
    <w:unhideWhenUsed/>
    <w:qFormat/>
    <w:rsid w:val="00474275"/>
    <w:pPr>
      <w:spacing w:before="240" w:after="60"/>
      <w:outlineLvl w:val="8"/>
    </w:pPr>
    <w:rPr>
      <w:rFonts w:ascii="Cambria" w:eastAsiaTheme="majorEastAsia" w:hAnsi="Cambr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CD68E4"/>
    <w:rPr>
      <w:rFonts w:ascii="Segoe UI" w:eastAsia="Times New Roman" w:hAnsi="Segoe UI" w:cs="Tahoma"/>
      <w:b/>
      <w:iCs/>
      <w:color w:val="808080" w:themeColor="background1" w:themeShade="80"/>
      <w:sz w:val="48"/>
      <w:szCs w:val="24"/>
      <w:lang w:val="en-AU" w:eastAsia="en-AU"/>
    </w:rPr>
  </w:style>
  <w:style w:type="paragraph" w:styleId="ListParagraph">
    <w:name w:val="List Paragraph"/>
    <w:aliases w:val="List - Bullets"/>
    <w:basedOn w:val="Normal"/>
    <w:link w:val="ListParagraphChar"/>
    <w:uiPriority w:val="34"/>
    <w:qFormat/>
    <w:rsid w:val="00474275"/>
    <w:pPr>
      <w:numPr>
        <w:numId w:val="14"/>
      </w:numPr>
    </w:pPr>
  </w:style>
  <w:style w:type="character" w:styleId="Hyperlink">
    <w:name w:val="Hyperlink"/>
    <w:uiPriority w:val="99"/>
    <w:unhideWhenUsed/>
    <w:rsid w:val="0081395D"/>
    <w:rPr>
      <w:color w:val="0000FF"/>
      <w:u w:val="single"/>
    </w:rPr>
  </w:style>
  <w:style w:type="character" w:customStyle="1" w:styleId="promotiondescription">
    <w:name w:val="promotion_description"/>
    <w:basedOn w:val="DefaultParagraphFont"/>
    <w:rsid w:val="00843573"/>
  </w:style>
  <w:style w:type="table" w:styleId="TableGrid">
    <w:name w:val="Table Grid"/>
    <w:basedOn w:val="TableNormal"/>
    <w:uiPriority w:val="59"/>
    <w:rsid w:val="000A78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2">
    <w:name w:val="CM12"/>
    <w:basedOn w:val="Normal"/>
    <w:next w:val="Normal"/>
    <w:rsid w:val="009E60F3"/>
    <w:pPr>
      <w:widowControl w:val="0"/>
      <w:autoSpaceDE w:val="0"/>
      <w:autoSpaceDN w:val="0"/>
      <w:adjustRightInd w:val="0"/>
      <w:spacing w:line="240" w:lineRule="auto"/>
    </w:pPr>
    <w:rPr>
      <w:rFonts w:ascii="Gill Sans" w:eastAsia="PMingLiU" w:hAnsi="Gill Sans"/>
      <w:sz w:val="24"/>
      <w:szCs w:val="24"/>
      <w:lang w:val="en-US" w:eastAsia="zh-TW"/>
    </w:rPr>
  </w:style>
  <w:style w:type="paragraph" w:customStyle="1" w:styleId="Answers">
    <w:name w:val="Answers"/>
    <w:basedOn w:val="Normal"/>
    <w:qFormat/>
    <w:rsid w:val="00474275"/>
    <w:pPr>
      <w:spacing w:after="0" w:line="240" w:lineRule="auto"/>
    </w:pPr>
    <w:rPr>
      <w:i/>
    </w:rPr>
  </w:style>
  <w:style w:type="paragraph" w:customStyle="1" w:styleId="AAAQuestions">
    <w:name w:val="AAA Questions"/>
    <w:basedOn w:val="Normal"/>
    <w:link w:val="AAAQuestionsChar"/>
    <w:rsid w:val="00474275"/>
    <w:pPr>
      <w:spacing w:after="0" w:line="240" w:lineRule="auto"/>
    </w:pPr>
    <w:rPr>
      <w:b/>
      <w:szCs w:val="20"/>
      <w:lang w:val="en-GB" w:eastAsia="en-GB"/>
    </w:rPr>
  </w:style>
  <w:style w:type="character" w:customStyle="1" w:styleId="AAAQuestionsChar">
    <w:name w:val="AAA Questions Char"/>
    <w:link w:val="AAAQuestions"/>
    <w:rsid w:val="00474275"/>
    <w:rPr>
      <w:b/>
      <w:sz w:val="22"/>
    </w:rPr>
  </w:style>
  <w:style w:type="character" w:customStyle="1" w:styleId="Heading3Char">
    <w:name w:val="Heading 3 Char"/>
    <w:basedOn w:val="DefaultParagraphFont"/>
    <w:link w:val="Heading3"/>
    <w:uiPriority w:val="9"/>
    <w:rsid w:val="00C63315"/>
    <w:rPr>
      <w:rFonts w:ascii="Segoe UI" w:eastAsiaTheme="majorEastAsia" w:hAnsi="Segoe UI" w:cstheme="majorBidi"/>
      <w:b/>
      <w:smallCaps/>
      <w:color w:val="002060"/>
      <w:sz w:val="28"/>
      <w:szCs w:val="24"/>
      <w:lang w:val="en-AU" w:eastAsia="en-AU"/>
    </w:rPr>
  </w:style>
  <w:style w:type="paragraph" w:styleId="TOC2">
    <w:name w:val="toc 2"/>
    <w:basedOn w:val="Normal"/>
    <w:next w:val="Normal"/>
    <w:autoRedefine/>
    <w:uiPriority w:val="39"/>
    <w:unhideWhenUsed/>
    <w:qFormat/>
    <w:rsid w:val="00474275"/>
    <w:pPr>
      <w:spacing w:after="100"/>
      <w:ind w:left="220"/>
    </w:pPr>
  </w:style>
  <w:style w:type="paragraph" w:styleId="TOC1">
    <w:name w:val="toc 1"/>
    <w:basedOn w:val="Normal"/>
    <w:next w:val="Normal"/>
    <w:autoRedefine/>
    <w:uiPriority w:val="39"/>
    <w:unhideWhenUsed/>
    <w:qFormat/>
    <w:rsid w:val="00474275"/>
    <w:pPr>
      <w:spacing w:after="100"/>
    </w:pPr>
    <w:rPr>
      <w:b/>
    </w:rPr>
  </w:style>
  <w:style w:type="paragraph" w:styleId="TOC3">
    <w:name w:val="toc 3"/>
    <w:basedOn w:val="Normal"/>
    <w:next w:val="Normal"/>
    <w:autoRedefine/>
    <w:uiPriority w:val="39"/>
    <w:unhideWhenUsed/>
    <w:qFormat/>
    <w:rsid w:val="00474275"/>
    <w:pPr>
      <w:spacing w:after="100"/>
      <w:ind w:left="440"/>
    </w:pPr>
  </w:style>
  <w:style w:type="paragraph" w:styleId="Header">
    <w:name w:val="header"/>
    <w:basedOn w:val="Normal"/>
    <w:link w:val="HeaderChar"/>
    <w:uiPriority w:val="99"/>
    <w:unhideWhenUsed/>
    <w:rsid w:val="00665202"/>
    <w:pPr>
      <w:tabs>
        <w:tab w:val="center" w:pos="4513"/>
        <w:tab w:val="right" w:pos="9026"/>
      </w:tabs>
      <w:spacing w:after="0" w:line="240" w:lineRule="auto"/>
    </w:pPr>
  </w:style>
  <w:style w:type="character" w:customStyle="1" w:styleId="HeaderChar">
    <w:name w:val="Header Char"/>
    <w:link w:val="Header"/>
    <w:uiPriority w:val="99"/>
    <w:rsid w:val="00665202"/>
    <w:rPr>
      <w:rFonts w:ascii="Calibri" w:eastAsia="Calibri" w:hAnsi="Calibri" w:cs="Times New Roman"/>
    </w:rPr>
  </w:style>
  <w:style w:type="paragraph" w:styleId="Footer">
    <w:name w:val="footer"/>
    <w:basedOn w:val="Normal"/>
    <w:link w:val="FooterChar"/>
    <w:rsid w:val="00CD68E4"/>
    <w:pPr>
      <w:keepLines/>
      <w:pBdr>
        <w:top w:val="single" w:sz="6" w:space="3" w:color="auto"/>
      </w:pBdr>
      <w:tabs>
        <w:tab w:val="center" w:pos="4320"/>
        <w:tab w:val="right" w:pos="8640"/>
      </w:tabs>
      <w:jc w:val="center"/>
    </w:pPr>
    <w:rPr>
      <w:rFonts w:ascii="Arial Black" w:hAnsi="Arial Black"/>
      <w:iCs w:val="0"/>
    </w:rPr>
  </w:style>
  <w:style w:type="character" w:customStyle="1" w:styleId="FooterChar">
    <w:name w:val="Footer Char"/>
    <w:basedOn w:val="DefaultParagraphFont"/>
    <w:link w:val="Footer"/>
    <w:rsid w:val="00CD68E4"/>
    <w:rPr>
      <w:rFonts w:ascii="Arial Black" w:eastAsia="Times New Roman" w:hAnsi="Arial Black"/>
      <w:iCs/>
      <w:sz w:val="22"/>
      <w:szCs w:val="21"/>
      <w:lang w:val="en-AU" w:eastAsia="en-AU"/>
    </w:rPr>
  </w:style>
  <w:style w:type="paragraph" w:customStyle="1" w:styleId="bulletlist1">
    <w:name w:val="bullet list 1"/>
    <w:basedOn w:val="Normal"/>
    <w:rsid w:val="0056015D"/>
    <w:pPr>
      <w:spacing w:line="240" w:lineRule="auto"/>
    </w:pPr>
    <w:rPr>
      <w:rFonts w:ascii="Palatino Linotype" w:hAnsi="Palatino Linotype"/>
      <w:sz w:val="20"/>
      <w:szCs w:val="24"/>
    </w:rPr>
  </w:style>
  <w:style w:type="paragraph" w:customStyle="1" w:styleId="Default">
    <w:name w:val="Default"/>
    <w:rsid w:val="00012A9D"/>
    <w:pPr>
      <w:autoSpaceDE w:val="0"/>
      <w:autoSpaceDN w:val="0"/>
      <w:adjustRightInd w:val="0"/>
    </w:pPr>
    <w:rPr>
      <w:rFonts w:ascii="Arial" w:hAnsi="Arial" w:cs="Arial"/>
      <w:color w:val="000000"/>
      <w:sz w:val="24"/>
      <w:szCs w:val="24"/>
      <w:lang w:val="en-AU" w:eastAsia="en-AU"/>
    </w:rPr>
  </w:style>
  <w:style w:type="character" w:customStyle="1" w:styleId="Heading2Char">
    <w:name w:val="Heading 2 Char"/>
    <w:basedOn w:val="DefaultParagraphFont"/>
    <w:link w:val="Heading2"/>
    <w:uiPriority w:val="9"/>
    <w:rsid w:val="00263C29"/>
    <w:rPr>
      <w:rFonts w:ascii="Segoe UI" w:eastAsiaTheme="majorEastAsia" w:hAnsi="Segoe UI" w:cstheme="majorBidi"/>
      <w:b/>
      <w:color w:val="002060"/>
      <w:sz w:val="40"/>
      <w:szCs w:val="26"/>
      <w:lang w:val="en-AU" w:eastAsia="en-AU"/>
    </w:rPr>
  </w:style>
  <w:style w:type="paragraph" w:customStyle="1" w:styleId="Table">
    <w:name w:val="Table"/>
    <w:basedOn w:val="Normal"/>
    <w:rsid w:val="00A723B0"/>
    <w:pPr>
      <w:spacing w:after="0" w:line="240" w:lineRule="auto"/>
    </w:pPr>
    <w:rPr>
      <w:rFonts w:ascii="Franklin Gothic Book" w:hAnsi="Franklin Gothic Book"/>
      <w:szCs w:val="24"/>
    </w:rPr>
  </w:style>
  <w:style w:type="paragraph" w:customStyle="1" w:styleId="TableHeading">
    <w:name w:val="Table Heading"/>
    <w:basedOn w:val="Table"/>
    <w:rsid w:val="00A723B0"/>
    <w:rPr>
      <w:b/>
    </w:rPr>
  </w:style>
  <w:style w:type="numbering" w:customStyle="1" w:styleId="LGBullet1">
    <w:name w:val="LG Bullet 1"/>
    <w:basedOn w:val="NoList"/>
    <w:rsid w:val="00A723B0"/>
    <w:pPr>
      <w:numPr>
        <w:numId w:val="1"/>
      </w:numPr>
    </w:pPr>
  </w:style>
  <w:style w:type="paragraph" w:customStyle="1" w:styleId="BodyText1">
    <w:name w:val="Body Text1"/>
    <w:basedOn w:val="Normal"/>
    <w:rsid w:val="00FF1FDA"/>
    <w:pPr>
      <w:spacing w:after="240" w:line="320" w:lineRule="atLeast"/>
    </w:pPr>
    <w:rPr>
      <w:rFonts w:ascii="Palatino Linotype" w:hAnsi="Palatino Linotype"/>
      <w:sz w:val="20"/>
      <w:szCs w:val="24"/>
    </w:rPr>
  </w:style>
  <w:style w:type="paragraph" w:customStyle="1" w:styleId="tabletext">
    <w:name w:val="table text"/>
    <w:rsid w:val="00FF1FDA"/>
    <w:pPr>
      <w:spacing w:before="60" w:after="60"/>
    </w:pPr>
    <w:rPr>
      <w:rFonts w:ascii="Palatino Linotype" w:eastAsia="Times New Roman" w:hAnsi="Palatino Linotype"/>
      <w:sz w:val="16"/>
      <w:lang w:val="en-US" w:eastAsia="en-US"/>
    </w:rPr>
  </w:style>
  <w:style w:type="paragraph" w:customStyle="1" w:styleId="tableheading0">
    <w:name w:val="table heading"/>
    <w:basedOn w:val="tabletext"/>
    <w:rsid w:val="00FF1FDA"/>
    <w:pPr>
      <w:spacing w:before="120" w:after="120"/>
    </w:pPr>
    <w:rPr>
      <w:b/>
      <w:bCs/>
    </w:rPr>
  </w:style>
  <w:style w:type="paragraph" w:customStyle="1" w:styleId="tablebullets">
    <w:name w:val="table bullets"/>
    <w:basedOn w:val="tabletext"/>
    <w:autoRedefine/>
    <w:rsid w:val="00FF1FDA"/>
    <w:pPr>
      <w:spacing w:before="0" w:after="0"/>
    </w:pPr>
  </w:style>
  <w:style w:type="paragraph" w:customStyle="1" w:styleId="tablebullets2">
    <w:name w:val="table bullets 2"/>
    <w:basedOn w:val="tablebullets"/>
    <w:rsid w:val="00FF1FDA"/>
    <w:pPr>
      <w:numPr>
        <w:numId w:val="2"/>
      </w:numPr>
      <w:tabs>
        <w:tab w:val="clear" w:pos="360"/>
        <w:tab w:val="num" w:pos="757"/>
      </w:tabs>
      <w:ind w:left="737" w:hanging="340"/>
    </w:pPr>
  </w:style>
  <w:style w:type="table" w:styleId="LightGrid-Accent2">
    <w:name w:val="Light Grid Accent 2"/>
    <w:basedOn w:val="TableNormal"/>
    <w:uiPriority w:val="62"/>
    <w:rsid w:val="00B7189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BoldandItalics">
    <w:name w:val="Bold and Italics"/>
    <w:rsid w:val="00474275"/>
    <w:rPr>
      <w:b/>
      <w:i/>
      <w:u w:val="none"/>
    </w:rPr>
  </w:style>
  <w:style w:type="character" w:customStyle="1" w:styleId="Heading4Char">
    <w:name w:val="Heading 4 Char"/>
    <w:basedOn w:val="DefaultParagraphFont"/>
    <w:link w:val="Heading4"/>
    <w:uiPriority w:val="9"/>
    <w:rsid w:val="00CD68E4"/>
    <w:rPr>
      <w:rFonts w:ascii="Segoe UI" w:eastAsiaTheme="majorEastAsia" w:hAnsi="Segoe UI" w:cstheme="majorBidi"/>
      <w:b/>
      <w:caps/>
      <w:color w:val="3366FF"/>
      <w:spacing w:val="20"/>
      <w:sz w:val="32"/>
      <w:szCs w:val="21"/>
      <w:lang w:val="en-AU" w:eastAsia="en-AU"/>
    </w:rPr>
  </w:style>
  <w:style w:type="character" w:styleId="Strong">
    <w:name w:val="Strong"/>
    <w:basedOn w:val="DefaultParagraphFont"/>
    <w:uiPriority w:val="22"/>
    <w:qFormat/>
    <w:rsid w:val="00474275"/>
    <w:rPr>
      <w:b/>
      <w:bCs/>
    </w:rPr>
  </w:style>
  <w:style w:type="paragraph" w:styleId="NoSpacing">
    <w:name w:val="No Spacing"/>
    <w:basedOn w:val="Normal"/>
    <w:link w:val="NoSpacingChar"/>
    <w:uiPriority w:val="1"/>
    <w:unhideWhenUsed/>
    <w:qFormat/>
    <w:rsid w:val="00CD68E4"/>
    <w:pPr>
      <w:spacing w:after="0"/>
    </w:pPr>
    <w:rPr>
      <w:iCs w:val="0"/>
    </w:rPr>
  </w:style>
  <w:style w:type="character" w:customStyle="1" w:styleId="NoSpacingChar">
    <w:name w:val="No Spacing Char"/>
    <w:basedOn w:val="DefaultParagraphFont"/>
    <w:link w:val="NoSpacing"/>
    <w:uiPriority w:val="1"/>
    <w:rsid w:val="00474275"/>
    <w:rPr>
      <w:rFonts w:ascii="Segoe UI" w:eastAsia="Times New Roman" w:hAnsi="Segoe UI"/>
      <w:iCs/>
      <w:sz w:val="22"/>
      <w:szCs w:val="21"/>
      <w:lang w:val="en-AU" w:eastAsia="en-AU"/>
    </w:rPr>
  </w:style>
  <w:style w:type="character" w:customStyle="1" w:styleId="ListParagraphChar">
    <w:name w:val="List Paragraph Char"/>
    <w:aliases w:val="List - Bullets Char"/>
    <w:basedOn w:val="DefaultParagraphFont"/>
    <w:link w:val="ListParagraph"/>
    <w:uiPriority w:val="34"/>
    <w:rsid w:val="00474275"/>
    <w:rPr>
      <w:rFonts w:ascii="Segoe UI" w:eastAsia="Times New Roman" w:hAnsi="Segoe UI"/>
      <w:iCs/>
      <w:sz w:val="22"/>
      <w:szCs w:val="21"/>
      <w:lang w:val="en-AU" w:eastAsia="en-AU"/>
    </w:rPr>
  </w:style>
  <w:style w:type="paragraph" w:customStyle="1" w:styleId="AnswersItal">
    <w:name w:val="Answers Ital"/>
    <w:basedOn w:val="Normal"/>
    <w:link w:val="AnswersItalChar"/>
    <w:rsid w:val="00143428"/>
    <w:rPr>
      <w:i/>
    </w:rPr>
  </w:style>
  <w:style w:type="character" w:customStyle="1" w:styleId="AnswersItalChar">
    <w:name w:val="Answers Ital Char"/>
    <w:basedOn w:val="DefaultParagraphFont"/>
    <w:link w:val="AnswersItal"/>
    <w:rsid w:val="00143428"/>
    <w:rPr>
      <w:i/>
      <w:sz w:val="22"/>
      <w:szCs w:val="22"/>
      <w:lang w:val="en-AU" w:eastAsia="en-AU"/>
    </w:rPr>
  </w:style>
  <w:style w:type="paragraph" w:customStyle="1" w:styleId="AnswBullts">
    <w:name w:val="AnswBullts"/>
    <w:basedOn w:val="Normal"/>
    <w:link w:val="AnswBulltsChar"/>
    <w:rsid w:val="00143428"/>
    <w:pPr>
      <w:numPr>
        <w:numId w:val="3"/>
      </w:numPr>
    </w:pPr>
    <w:rPr>
      <w:i/>
      <w:spacing w:val="-2"/>
    </w:rPr>
  </w:style>
  <w:style w:type="character" w:customStyle="1" w:styleId="AnswBulltsChar">
    <w:name w:val="AnswBullts Char"/>
    <w:basedOn w:val="DefaultParagraphFont"/>
    <w:link w:val="AnswBullts"/>
    <w:rsid w:val="00143428"/>
    <w:rPr>
      <w:rFonts w:ascii="Segoe UI" w:eastAsia="Times New Roman" w:hAnsi="Segoe UI"/>
      <w:i/>
      <w:iCs/>
      <w:spacing w:val="-2"/>
      <w:sz w:val="22"/>
      <w:szCs w:val="21"/>
      <w:lang w:val="en-AU" w:eastAsia="en-AU"/>
    </w:rPr>
  </w:style>
  <w:style w:type="paragraph" w:customStyle="1" w:styleId="Nums">
    <w:name w:val="Nums"/>
    <w:basedOn w:val="NoSpacing"/>
    <w:link w:val="NumsChar"/>
    <w:rsid w:val="00143428"/>
    <w:pPr>
      <w:numPr>
        <w:numId w:val="4"/>
      </w:numPr>
      <w:spacing w:after="100"/>
    </w:pPr>
    <w:rPr>
      <w:b/>
    </w:rPr>
  </w:style>
  <w:style w:type="character" w:customStyle="1" w:styleId="NumsChar">
    <w:name w:val="Nums Char"/>
    <w:basedOn w:val="NoSpacingChar"/>
    <w:link w:val="Nums"/>
    <w:rsid w:val="00143428"/>
    <w:rPr>
      <w:rFonts w:ascii="Segoe UI" w:eastAsia="Times New Roman" w:hAnsi="Segoe UI"/>
      <w:b/>
      <w:iCs w:val="0"/>
      <w:sz w:val="22"/>
      <w:szCs w:val="21"/>
      <w:lang w:val="en-AU" w:eastAsia="en-AU"/>
    </w:rPr>
  </w:style>
  <w:style w:type="paragraph" w:customStyle="1" w:styleId="Ansbul2">
    <w:name w:val="Ansbul2"/>
    <w:basedOn w:val="AnswBullts"/>
    <w:link w:val="Ansbul2Char"/>
    <w:rsid w:val="00143428"/>
    <w:pPr>
      <w:numPr>
        <w:ilvl w:val="2"/>
        <w:numId w:val="5"/>
      </w:numPr>
    </w:pPr>
  </w:style>
  <w:style w:type="character" w:customStyle="1" w:styleId="Ansbul2Char">
    <w:name w:val="Ansbul2 Char"/>
    <w:basedOn w:val="AnswBulltsChar"/>
    <w:link w:val="Ansbul2"/>
    <w:rsid w:val="00143428"/>
    <w:rPr>
      <w:rFonts w:ascii="Segoe UI" w:eastAsia="Times New Roman" w:hAnsi="Segoe UI"/>
      <w:i/>
      <w:iCs/>
      <w:spacing w:val="-2"/>
      <w:sz w:val="22"/>
      <w:szCs w:val="21"/>
      <w:lang w:val="en-AU" w:eastAsia="en-AU"/>
    </w:rPr>
  </w:style>
  <w:style w:type="paragraph" w:customStyle="1" w:styleId="ansbulind">
    <w:name w:val="ansbulind"/>
    <w:basedOn w:val="AnswBullts"/>
    <w:link w:val="ansbulindChar"/>
    <w:rsid w:val="00143428"/>
    <w:pPr>
      <w:numPr>
        <w:numId w:val="0"/>
      </w:numPr>
      <w:ind w:left="1996"/>
    </w:pPr>
  </w:style>
  <w:style w:type="character" w:customStyle="1" w:styleId="ansbulindChar">
    <w:name w:val="ansbulind Char"/>
    <w:basedOn w:val="AnswBulltsChar"/>
    <w:link w:val="ansbulind"/>
    <w:rsid w:val="00143428"/>
    <w:rPr>
      <w:rFonts w:ascii="Segoe UI" w:eastAsia="Times New Roman" w:hAnsi="Segoe UI"/>
      <w:i/>
      <w:iCs/>
      <w:spacing w:val="-2"/>
      <w:sz w:val="22"/>
      <w:szCs w:val="22"/>
      <w:lang w:val="en-AU" w:eastAsia="en-US"/>
    </w:rPr>
  </w:style>
  <w:style w:type="paragraph" w:customStyle="1" w:styleId="Boldtight">
    <w:name w:val="Boldtight"/>
    <w:basedOn w:val="Normal"/>
    <w:link w:val="BoldtightChar"/>
    <w:rsid w:val="00143428"/>
    <w:pPr>
      <w:spacing w:after="0" w:line="240" w:lineRule="auto"/>
    </w:pPr>
    <w:rPr>
      <w:rFonts w:asciiTheme="minorHAnsi" w:eastAsiaTheme="minorEastAsia" w:hAnsiTheme="minorHAnsi" w:cstheme="minorHAnsi"/>
      <w:b/>
      <w:lang w:val="en-US"/>
    </w:rPr>
  </w:style>
  <w:style w:type="character" w:customStyle="1" w:styleId="BoldtightChar">
    <w:name w:val="Boldtight Char"/>
    <w:basedOn w:val="DefaultParagraphFont"/>
    <w:link w:val="Boldtight"/>
    <w:rsid w:val="00143428"/>
    <w:rPr>
      <w:rFonts w:asciiTheme="minorHAnsi" w:eastAsiaTheme="minorEastAsia" w:hAnsiTheme="minorHAnsi" w:cstheme="minorHAnsi"/>
      <w:b/>
      <w:sz w:val="22"/>
      <w:szCs w:val="22"/>
      <w:lang w:val="en-US" w:eastAsia="en-AU"/>
    </w:rPr>
  </w:style>
  <w:style w:type="paragraph" w:customStyle="1" w:styleId="Bullets">
    <w:name w:val="Bullets"/>
    <w:basedOn w:val="Normal"/>
    <w:link w:val="BulletsChar"/>
    <w:uiPriority w:val="9"/>
    <w:rsid w:val="00474275"/>
    <w:pPr>
      <w:numPr>
        <w:numId w:val="10"/>
      </w:numPr>
    </w:pPr>
  </w:style>
  <w:style w:type="character" w:customStyle="1" w:styleId="BulletsChar">
    <w:name w:val="Bullets Char"/>
    <w:basedOn w:val="DefaultParagraphFont"/>
    <w:link w:val="Bullets"/>
    <w:uiPriority w:val="9"/>
    <w:rsid w:val="00474275"/>
    <w:rPr>
      <w:rFonts w:ascii="Segoe UI" w:eastAsia="Times New Roman" w:hAnsi="Segoe UI"/>
      <w:iCs/>
      <w:sz w:val="22"/>
      <w:szCs w:val="21"/>
      <w:lang w:val="en-AU" w:eastAsia="en-AU"/>
    </w:rPr>
  </w:style>
  <w:style w:type="paragraph" w:customStyle="1" w:styleId="Bullets2">
    <w:name w:val="Bullets2"/>
    <w:basedOn w:val="Bullets"/>
    <w:link w:val="Bullets2Char"/>
    <w:uiPriority w:val="9"/>
    <w:rsid w:val="00474275"/>
    <w:pPr>
      <w:numPr>
        <w:ilvl w:val="1"/>
        <w:numId w:val="6"/>
      </w:numPr>
      <w:ind w:left="2061"/>
    </w:pPr>
    <w:rPr>
      <w:rFonts w:cstheme="minorHAnsi"/>
    </w:rPr>
  </w:style>
  <w:style w:type="paragraph" w:customStyle="1" w:styleId="quesnums">
    <w:name w:val="ques nums"/>
    <w:basedOn w:val="Nums"/>
    <w:link w:val="quesnumsChar"/>
    <w:rsid w:val="00143428"/>
    <w:pPr>
      <w:numPr>
        <w:numId w:val="0"/>
      </w:numPr>
    </w:pPr>
    <w:rPr>
      <w:color w:val="C00000"/>
    </w:rPr>
  </w:style>
  <w:style w:type="character" w:customStyle="1" w:styleId="quesnumsChar">
    <w:name w:val="ques nums Char"/>
    <w:basedOn w:val="NumsChar"/>
    <w:link w:val="quesnums"/>
    <w:rsid w:val="00143428"/>
    <w:rPr>
      <w:rFonts w:ascii="Segoe UI" w:eastAsia="Times New Roman" w:hAnsi="Segoe UI"/>
      <w:b/>
      <w:iCs/>
      <w:color w:val="C00000"/>
      <w:sz w:val="22"/>
      <w:szCs w:val="22"/>
      <w:lang w:val="en-US" w:eastAsia="en-US" w:bidi="ar-SA"/>
    </w:rPr>
  </w:style>
  <w:style w:type="paragraph" w:customStyle="1" w:styleId="NormalBold">
    <w:name w:val="Normal Bold"/>
    <w:basedOn w:val="NoSpacing"/>
    <w:link w:val="NormalBoldChar"/>
    <w:rsid w:val="00474275"/>
    <w:pPr>
      <w:spacing w:after="240"/>
    </w:pPr>
    <w:rPr>
      <w:rFonts w:eastAsiaTheme="minorEastAsia" w:cs="Calibri"/>
      <w:b/>
    </w:rPr>
  </w:style>
  <w:style w:type="character" w:customStyle="1" w:styleId="NormalBoldChar">
    <w:name w:val="Normal Bold Char"/>
    <w:basedOn w:val="NoSpacingChar"/>
    <w:link w:val="NormalBold"/>
    <w:rsid w:val="00474275"/>
    <w:rPr>
      <w:rFonts w:ascii="Segoe UI" w:eastAsiaTheme="minorEastAsia" w:hAnsi="Segoe UI" w:cs="Calibri"/>
      <w:b/>
      <w:iCs/>
      <w:sz w:val="22"/>
      <w:szCs w:val="22"/>
      <w:lang w:val="en-US" w:eastAsia="en-AU"/>
    </w:rPr>
  </w:style>
  <w:style w:type="paragraph" w:customStyle="1" w:styleId="Bul3BldTight">
    <w:name w:val="Bul3BldTight"/>
    <w:basedOn w:val="Bullet3Bold"/>
    <w:link w:val="Bul3BldTightChar"/>
    <w:rsid w:val="00474275"/>
    <w:pPr>
      <w:spacing w:after="0"/>
    </w:pPr>
  </w:style>
  <w:style w:type="character" w:customStyle="1" w:styleId="Bul3BldTightChar">
    <w:name w:val="Bul3BldTight Char"/>
    <w:basedOn w:val="Bullet3BoldChar"/>
    <w:link w:val="Bul3BldTight"/>
    <w:rsid w:val="00474275"/>
    <w:rPr>
      <w:rFonts w:ascii="Segoe UI" w:eastAsia="Times New Roman" w:hAnsi="Segoe UI"/>
      <w:b/>
      <w:iCs/>
      <w:sz w:val="22"/>
      <w:szCs w:val="22"/>
      <w:lang w:val="en-AU" w:eastAsia="en-AU"/>
    </w:rPr>
  </w:style>
  <w:style w:type="paragraph" w:customStyle="1" w:styleId="numers">
    <w:name w:val="numers"/>
    <w:basedOn w:val="Normal"/>
    <w:link w:val="numersChar"/>
    <w:rsid w:val="007D7BEC"/>
    <w:pPr>
      <w:numPr>
        <w:numId w:val="22"/>
      </w:numPr>
    </w:pPr>
  </w:style>
  <w:style w:type="character" w:customStyle="1" w:styleId="numersChar">
    <w:name w:val="numers Char"/>
    <w:basedOn w:val="BulletsChar"/>
    <w:link w:val="numers"/>
    <w:rsid w:val="007D7BEC"/>
    <w:rPr>
      <w:rFonts w:ascii="Segoe UI" w:eastAsia="Times New Roman" w:hAnsi="Segoe UI"/>
      <w:iCs/>
      <w:sz w:val="22"/>
      <w:szCs w:val="21"/>
      <w:lang w:val="en-AU" w:eastAsia="en-AU"/>
    </w:rPr>
  </w:style>
  <w:style w:type="paragraph" w:customStyle="1" w:styleId="Objective">
    <w:name w:val="Objective"/>
    <w:basedOn w:val="Normal"/>
    <w:link w:val="ObjectiveChar"/>
    <w:rsid w:val="00143428"/>
    <w:pPr>
      <w:spacing w:after="0" w:line="240" w:lineRule="auto"/>
    </w:pPr>
  </w:style>
  <w:style w:type="character" w:customStyle="1" w:styleId="ObjectiveChar">
    <w:name w:val="Objective Char"/>
    <w:basedOn w:val="DefaultParagraphFont"/>
    <w:link w:val="Objective"/>
    <w:rsid w:val="00143428"/>
    <w:rPr>
      <w:sz w:val="22"/>
      <w:szCs w:val="22"/>
      <w:lang w:val="en-AU" w:eastAsia="en-US"/>
    </w:rPr>
  </w:style>
  <w:style w:type="paragraph" w:styleId="BodyText2">
    <w:name w:val="Body Text 2"/>
    <w:basedOn w:val="Normal"/>
    <w:link w:val="BodyText2Char"/>
    <w:uiPriority w:val="99"/>
    <w:semiHidden/>
    <w:unhideWhenUsed/>
    <w:rsid w:val="005B5B85"/>
    <w:pPr>
      <w:spacing w:line="480" w:lineRule="auto"/>
    </w:pPr>
  </w:style>
  <w:style w:type="character" w:customStyle="1" w:styleId="BodyText2Char">
    <w:name w:val="Body Text 2 Char"/>
    <w:basedOn w:val="DefaultParagraphFont"/>
    <w:link w:val="BodyText2"/>
    <w:uiPriority w:val="99"/>
    <w:semiHidden/>
    <w:rsid w:val="005B5B85"/>
    <w:rPr>
      <w:sz w:val="22"/>
      <w:szCs w:val="22"/>
      <w:lang w:val="en-AU" w:eastAsia="en-US"/>
    </w:rPr>
  </w:style>
  <w:style w:type="paragraph" w:styleId="BalloonText">
    <w:name w:val="Balloon Text"/>
    <w:basedOn w:val="Normal"/>
    <w:link w:val="BalloonTextChar"/>
    <w:uiPriority w:val="99"/>
    <w:semiHidden/>
    <w:unhideWhenUsed/>
    <w:rsid w:val="005B5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B85"/>
    <w:rPr>
      <w:rFonts w:ascii="Tahoma" w:hAnsi="Tahoma" w:cs="Tahoma"/>
      <w:sz w:val="16"/>
      <w:szCs w:val="16"/>
      <w:lang w:val="en-AU" w:eastAsia="en-US"/>
    </w:rPr>
  </w:style>
  <w:style w:type="character" w:customStyle="1" w:styleId="Heading6Char">
    <w:name w:val="Heading 6 Char"/>
    <w:basedOn w:val="DefaultParagraphFont"/>
    <w:link w:val="Heading6"/>
    <w:uiPriority w:val="9"/>
    <w:rsid w:val="007D7BEC"/>
    <w:rPr>
      <w:rFonts w:ascii="Segoe UI" w:eastAsia="Times New Roman" w:hAnsi="Segoe UI"/>
      <w:iCs/>
      <w:color w:val="808080" w:themeColor="background1" w:themeShade="80"/>
      <w:sz w:val="28"/>
      <w:szCs w:val="21"/>
    </w:rPr>
  </w:style>
  <w:style w:type="character" w:customStyle="1" w:styleId="Heading7Char">
    <w:name w:val="Heading 7 Char"/>
    <w:basedOn w:val="DefaultParagraphFont"/>
    <w:link w:val="Heading7"/>
    <w:uiPriority w:val="9"/>
    <w:semiHidden/>
    <w:rsid w:val="00474275"/>
    <w:rPr>
      <w:rFonts w:ascii="Cambria" w:eastAsiaTheme="majorEastAsia" w:hAnsi="Cambria" w:cstheme="majorBidi"/>
      <w:i/>
      <w:iCs/>
      <w:color w:val="404040"/>
      <w:sz w:val="22"/>
      <w:szCs w:val="22"/>
      <w:lang w:val="en-AU" w:eastAsia="en-US"/>
    </w:rPr>
  </w:style>
  <w:style w:type="character" w:customStyle="1" w:styleId="Heading8Char">
    <w:name w:val="Heading 8 Char"/>
    <w:basedOn w:val="DefaultParagraphFont"/>
    <w:link w:val="Heading8"/>
    <w:uiPriority w:val="9"/>
    <w:semiHidden/>
    <w:rsid w:val="00474275"/>
    <w:rPr>
      <w:rFonts w:eastAsiaTheme="majorEastAsia" w:cstheme="majorBidi"/>
      <w:i/>
      <w:iCs/>
      <w:sz w:val="24"/>
      <w:szCs w:val="24"/>
      <w:lang w:val="en-AU" w:eastAsia="en-US"/>
    </w:rPr>
  </w:style>
  <w:style w:type="character" w:customStyle="1" w:styleId="Heading9Char">
    <w:name w:val="Heading 9 Char"/>
    <w:basedOn w:val="DefaultParagraphFont"/>
    <w:link w:val="Heading9"/>
    <w:uiPriority w:val="9"/>
    <w:semiHidden/>
    <w:rsid w:val="00474275"/>
    <w:rPr>
      <w:rFonts w:ascii="Cambria" w:eastAsiaTheme="majorEastAsia" w:hAnsi="Cambria" w:cstheme="majorBidi"/>
      <w:sz w:val="22"/>
      <w:szCs w:val="22"/>
      <w:lang w:val="en-AU" w:eastAsia="en-US"/>
    </w:rPr>
  </w:style>
  <w:style w:type="paragraph" w:styleId="Caption">
    <w:name w:val="caption"/>
    <w:basedOn w:val="Normal"/>
    <w:next w:val="Normal"/>
    <w:uiPriority w:val="35"/>
    <w:semiHidden/>
    <w:unhideWhenUsed/>
    <w:qFormat/>
    <w:rsid w:val="00474275"/>
    <w:pPr>
      <w:spacing w:line="240" w:lineRule="auto"/>
    </w:pPr>
    <w:rPr>
      <w:b/>
      <w:bCs/>
      <w:color w:val="4F81BD"/>
      <w:sz w:val="18"/>
      <w:szCs w:val="18"/>
    </w:rPr>
  </w:style>
  <w:style w:type="paragraph" w:styleId="Title">
    <w:name w:val="Title"/>
    <w:basedOn w:val="Normal"/>
    <w:next w:val="Normal"/>
    <w:link w:val="TitleChar"/>
    <w:uiPriority w:val="7"/>
    <w:rsid w:val="00474275"/>
    <w:pPr>
      <w:framePr w:wrap="around" w:vAnchor="text" w:hAnchor="text" w:y="1"/>
      <w:spacing w:after="300" w:line="240" w:lineRule="auto"/>
      <w:contextualSpacing/>
    </w:pPr>
    <w:rPr>
      <w:rFonts w:eastAsiaTheme="majorEastAsia" w:cstheme="majorBidi"/>
      <w:color w:val="C00000"/>
      <w:spacing w:val="5"/>
      <w:kern w:val="28"/>
      <w:sz w:val="52"/>
      <w:szCs w:val="52"/>
      <w:lang w:val="en-GB" w:eastAsia="en-GB"/>
    </w:rPr>
  </w:style>
  <w:style w:type="character" w:customStyle="1" w:styleId="TitleChar">
    <w:name w:val="Title Char"/>
    <w:basedOn w:val="DefaultParagraphFont"/>
    <w:link w:val="Title"/>
    <w:uiPriority w:val="7"/>
    <w:rsid w:val="00474275"/>
    <w:rPr>
      <w:rFonts w:eastAsiaTheme="majorEastAsia" w:cstheme="majorBidi"/>
      <w:color w:val="C00000"/>
      <w:spacing w:val="5"/>
      <w:kern w:val="28"/>
      <w:sz w:val="52"/>
      <w:szCs w:val="52"/>
    </w:rPr>
  </w:style>
  <w:style w:type="character" w:styleId="Emphasis">
    <w:name w:val="Emphasis"/>
    <w:basedOn w:val="DefaultParagraphFont"/>
    <w:qFormat/>
    <w:rsid w:val="00CD68E4"/>
    <w:rPr>
      <w:i/>
    </w:rPr>
  </w:style>
  <w:style w:type="paragraph" w:styleId="Quote">
    <w:name w:val="Quote"/>
    <w:basedOn w:val="Normal"/>
    <w:next w:val="Normal"/>
    <w:link w:val="QuoteChar"/>
    <w:uiPriority w:val="29"/>
    <w:rsid w:val="00474275"/>
    <w:rPr>
      <w:i/>
      <w:iCs w:val="0"/>
      <w:color w:val="000000"/>
    </w:rPr>
  </w:style>
  <w:style w:type="character" w:customStyle="1" w:styleId="QuoteChar">
    <w:name w:val="Quote Char"/>
    <w:basedOn w:val="DefaultParagraphFont"/>
    <w:link w:val="Quote"/>
    <w:uiPriority w:val="29"/>
    <w:rsid w:val="00474275"/>
    <w:rPr>
      <w:i/>
      <w:iCs/>
      <w:color w:val="000000"/>
      <w:sz w:val="22"/>
      <w:szCs w:val="22"/>
      <w:lang w:val="en-AU" w:eastAsia="en-US"/>
    </w:rPr>
  </w:style>
  <w:style w:type="paragraph" w:styleId="TOCHeading">
    <w:name w:val="TOC Heading"/>
    <w:basedOn w:val="Heading1"/>
    <w:next w:val="Normal"/>
    <w:uiPriority w:val="39"/>
    <w:semiHidden/>
    <w:unhideWhenUsed/>
    <w:qFormat/>
    <w:rsid w:val="00474275"/>
    <w:pPr>
      <w:outlineLvl w:val="9"/>
    </w:pPr>
  </w:style>
  <w:style w:type="paragraph" w:customStyle="1" w:styleId="Page1">
    <w:name w:val="Page1"/>
    <w:basedOn w:val="Normal"/>
    <w:link w:val="Page1Char"/>
    <w:rsid w:val="00474275"/>
    <w:pPr>
      <w:jc w:val="right"/>
    </w:pPr>
    <w:rPr>
      <w:b/>
      <w:color w:val="C61002"/>
      <w:sz w:val="86"/>
      <w:szCs w:val="86"/>
    </w:rPr>
  </w:style>
  <w:style w:type="character" w:customStyle="1" w:styleId="Page1Char">
    <w:name w:val="Page1 Char"/>
    <w:basedOn w:val="DefaultParagraphFont"/>
    <w:link w:val="Page1"/>
    <w:rsid w:val="00474275"/>
    <w:rPr>
      <w:b/>
      <w:color w:val="C61002"/>
      <w:sz w:val="86"/>
      <w:szCs w:val="86"/>
      <w:lang w:val="en-AU" w:eastAsia="en-US"/>
    </w:rPr>
  </w:style>
  <w:style w:type="paragraph" w:customStyle="1" w:styleId="BulletedPoints">
    <w:name w:val="Bulleted Points"/>
    <w:basedOn w:val="Normal"/>
    <w:link w:val="BulletedPointsChar"/>
    <w:rsid w:val="00474275"/>
    <w:rPr>
      <w:lang w:val="en-GB" w:bidi="en-US"/>
    </w:rPr>
  </w:style>
  <w:style w:type="character" w:customStyle="1" w:styleId="BulletedPointsChar">
    <w:name w:val="Bulleted Points Char"/>
    <w:basedOn w:val="DefaultParagraphFont"/>
    <w:link w:val="BulletedPoints"/>
    <w:rsid w:val="00474275"/>
    <w:rPr>
      <w:rFonts w:eastAsia="Times New Roman"/>
      <w:sz w:val="22"/>
      <w:szCs w:val="22"/>
      <w:lang w:eastAsia="en-US" w:bidi="en-US"/>
    </w:rPr>
  </w:style>
  <w:style w:type="character" w:customStyle="1" w:styleId="H3Character">
    <w:name w:val="H3 Character"/>
    <w:basedOn w:val="DefaultParagraphFont"/>
    <w:rsid w:val="00474275"/>
    <w:rPr>
      <w:b/>
      <w:bCs/>
      <w:smallCaps/>
    </w:rPr>
  </w:style>
  <w:style w:type="paragraph" w:customStyle="1" w:styleId="h1workbookgrey">
    <w:name w:val="h1workbookgrey"/>
    <w:basedOn w:val="Heading1"/>
    <w:link w:val="h1workbookgreyChar"/>
    <w:rsid w:val="00474275"/>
    <w:pPr>
      <w:shd w:val="clear" w:color="auto" w:fill="E6E6E6"/>
      <w:spacing w:before="240" w:after="60"/>
    </w:pPr>
    <w:rPr>
      <w:rFonts w:ascii="Arial" w:hAnsi="Arial" w:cs="Arial"/>
      <w:color w:val="auto"/>
      <w:kern w:val="32"/>
      <w:sz w:val="22"/>
      <w:szCs w:val="22"/>
      <w:lang w:val="en-US"/>
    </w:rPr>
  </w:style>
  <w:style w:type="character" w:customStyle="1" w:styleId="h1workbookgreyChar">
    <w:name w:val="h1workbookgrey Char"/>
    <w:basedOn w:val="DefaultParagraphFont"/>
    <w:link w:val="h1workbookgrey"/>
    <w:rsid w:val="00474275"/>
    <w:rPr>
      <w:rFonts w:ascii="Arial" w:hAnsi="Arial" w:cs="Arial"/>
      <w:b/>
      <w:bCs/>
      <w:kern w:val="32"/>
      <w:sz w:val="22"/>
      <w:szCs w:val="22"/>
      <w:shd w:val="clear" w:color="auto" w:fill="E6E6E6"/>
      <w:lang w:val="en-US"/>
    </w:rPr>
  </w:style>
  <w:style w:type="paragraph" w:customStyle="1" w:styleId="Numbers">
    <w:name w:val="Numbers"/>
    <w:basedOn w:val="Bullets"/>
    <w:link w:val="NumbersChar"/>
    <w:rsid w:val="00474275"/>
    <w:pPr>
      <w:numPr>
        <w:numId w:val="0"/>
      </w:numPr>
    </w:pPr>
    <w:rPr>
      <w:szCs w:val="23"/>
    </w:rPr>
  </w:style>
  <w:style w:type="character" w:customStyle="1" w:styleId="NumbersChar">
    <w:name w:val="Numbers Char"/>
    <w:basedOn w:val="BulletsChar"/>
    <w:link w:val="Numbers"/>
    <w:rsid w:val="00474275"/>
    <w:rPr>
      <w:rFonts w:ascii="Segoe UI" w:eastAsia="Times New Roman" w:hAnsi="Segoe UI"/>
      <w:iCs/>
      <w:sz w:val="22"/>
      <w:szCs w:val="23"/>
      <w:lang w:val="en-AU" w:eastAsia="en-US"/>
    </w:rPr>
  </w:style>
  <w:style w:type="character" w:customStyle="1" w:styleId="Bullets2Char">
    <w:name w:val="Bullets2 Char"/>
    <w:basedOn w:val="BulletsChar"/>
    <w:link w:val="Bullets2"/>
    <w:uiPriority w:val="9"/>
    <w:rsid w:val="00474275"/>
    <w:rPr>
      <w:rFonts w:ascii="Segoe UI" w:eastAsia="Times New Roman" w:hAnsi="Segoe UI" w:cstheme="minorHAnsi"/>
      <w:iCs/>
      <w:sz w:val="22"/>
      <w:szCs w:val="21"/>
      <w:lang w:val="en-AU" w:eastAsia="en-AU"/>
    </w:rPr>
  </w:style>
  <w:style w:type="paragraph" w:customStyle="1" w:styleId="Paraindent">
    <w:name w:val="Para indent"/>
    <w:basedOn w:val="Bullets"/>
    <w:link w:val="ParaindentChar"/>
    <w:qFormat/>
    <w:rsid w:val="007D7BEC"/>
    <w:pPr>
      <w:numPr>
        <w:numId w:val="0"/>
      </w:numPr>
      <w:ind w:left="680"/>
    </w:pPr>
  </w:style>
  <w:style w:type="character" w:customStyle="1" w:styleId="ParaindentChar">
    <w:name w:val="Para indent Char"/>
    <w:basedOn w:val="BulletsChar"/>
    <w:link w:val="Paraindent"/>
    <w:rsid w:val="007D7BEC"/>
    <w:rPr>
      <w:rFonts w:ascii="Segoe UI" w:eastAsia="Times New Roman" w:hAnsi="Segoe UI"/>
      <w:iCs/>
      <w:sz w:val="22"/>
      <w:szCs w:val="21"/>
      <w:lang w:val="en-AU" w:eastAsia="en-AU"/>
    </w:rPr>
  </w:style>
  <w:style w:type="paragraph" w:customStyle="1" w:styleId="NUmber10">
    <w:name w:val="NUmber1.0"/>
    <w:basedOn w:val="Normal"/>
    <w:link w:val="NUmber10Char"/>
    <w:rsid w:val="00474275"/>
    <w:rPr>
      <w:b/>
    </w:rPr>
  </w:style>
  <w:style w:type="character" w:customStyle="1" w:styleId="NUmber10Char">
    <w:name w:val="NUmber1.0 Char"/>
    <w:basedOn w:val="DefaultParagraphFont"/>
    <w:link w:val="NUmber10"/>
    <w:rsid w:val="00474275"/>
    <w:rPr>
      <w:b/>
      <w:sz w:val="22"/>
      <w:szCs w:val="22"/>
      <w:lang w:val="en-AU" w:eastAsia="en-US"/>
    </w:rPr>
  </w:style>
  <w:style w:type="paragraph" w:customStyle="1" w:styleId="NUmber11">
    <w:name w:val="NUmber1.1"/>
    <w:basedOn w:val="Normal"/>
    <w:link w:val="NUmber11Char"/>
    <w:rsid w:val="00474275"/>
    <w:pPr>
      <w:numPr>
        <w:ilvl w:val="1"/>
        <w:numId w:val="7"/>
      </w:numPr>
      <w:ind w:left="1283" w:hanging="432"/>
    </w:pPr>
  </w:style>
  <w:style w:type="character" w:customStyle="1" w:styleId="NUmber11Char">
    <w:name w:val="NUmber1.1 Char"/>
    <w:basedOn w:val="DefaultParagraphFont"/>
    <w:link w:val="NUmber11"/>
    <w:rsid w:val="00474275"/>
    <w:rPr>
      <w:rFonts w:ascii="Segoe UI" w:eastAsia="Times New Roman" w:hAnsi="Segoe UI"/>
      <w:iCs/>
      <w:sz w:val="22"/>
      <w:szCs w:val="21"/>
      <w:lang w:val="en-AU" w:eastAsia="en-AU"/>
    </w:rPr>
  </w:style>
  <w:style w:type="paragraph" w:customStyle="1" w:styleId="NumIndent">
    <w:name w:val="NumIndent"/>
    <w:basedOn w:val="NUmber11"/>
    <w:link w:val="NumIndentChar"/>
    <w:rsid w:val="00474275"/>
    <w:pPr>
      <w:numPr>
        <w:ilvl w:val="0"/>
        <w:numId w:val="0"/>
      </w:numPr>
      <w:ind w:left="1283"/>
    </w:pPr>
  </w:style>
  <w:style w:type="character" w:customStyle="1" w:styleId="NumIndentChar">
    <w:name w:val="NumIndent Char"/>
    <w:basedOn w:val="NUmber11Char"/>
    <w:link w:val="NumIndent"/>
    <w:rsid w:val="00474275"/>
    <w:rPr>
      <w:rFonts w:ascii="Segoe UI" w:eastAsia="Times New Roman" w:hAnsi="Segoe UI"/>
      <w:iCs/>
      <w:sz w:val="22"/>
      <w:szCs w:val="22"/>
      <w:lang w:val="en-AU" w:eastAsia="en-US"/>
    </w:rPr>
  </w:style>
  <w:style w:type="paragraph" w:customStyle="1" w:styleId="BulletBold">
    <w:name w:val="Bullet Bold"/>
    <w:basedOn w:val="Bullets"/>
    <w:link w:val="BulletBoldChar"/>
    <w:rsid w:val="00474275"/>
    <w:pPr>
      <w:numPr>
        <w:numId w:val="0"/>
      </w:numPr>
    </w:pPr>
    <w:rPr>
      <w:b/>
    </w:rPr>
  </w:style>
  <w:style w:type="character" w:customStyle="1" w:styleId="BulletBoldChar">
    <w:name w:val="Bullet Bold Char"/>
    <w:basedOn w:val="BulletsChar"/>
    <w:link w:val="BulletBold"/>
    <w:rsid w:val="00474275"/>
    <w:rPr>
      <w:rFonts w:ascii="Segoe UI" w:eastAsia="Times New Roman" w:hAnsi="Segoe UI"/>
      <w:b/>
      <w:iCs/>
      <w:sz w:val="22"/>
      <w:szCs w:val="22"/>
      <w:lang w:val="en-AU" w:eastAsia="en-US"/>
    </w:rPr>
  </w:style>
  <w:style w:type="paragraph" w:customStyle="1" w:styleId="Bull2Ind">
    <w:name w:val="Bull2 Ind"/>
    <w:basedOn w:val="Bullets2"/>
    <w:link w:val="Bull2IndChar"/>
    <w:rsid w:val="00474275"/>
    <w:pPr>
      <w:numPr>
        <w:ilvl w:val="0"/>
        <w:numId w:val="0"/>
      </w:numPr>
      <w:ind w:left="2061"/>
    </w:pPr>
  </w:style>
  <w:style w:type="character" w:customStyle="1" w:styleId="Bull2IndChar">
    <w:name w:val="Bull2 Ind Char"/>
    <w:basedOn w:val="Bullets2Char"/>
    <w:link w:val="Bull2Ind"/>
    <w:rsid w:val="00474275"/>
    <w:rPr>
      <w:rFonts w:ascii="Segoe UI" w:eastAsia="Times New Roman" w:hAnsi="Segoe UI" w:cstheme="minorHAnsi"/>
      <w:iCs/>
      <w:sz w:val="22"/>
      <w:szCs w:val="22"/>
      <w:lang w:val="en-AU" w:eastAsia="en-AU"/>
    </w:rPr>
  </w:style>
  <w:style w:type="paragraph" w:customStyle="1" w:styleId="Bull2Bold">
    <w:name w:val="Bull2Bold"/>
    <w:basedOn w:val="Bullets2"/>
    <w:link w:val="Bull2BoldChar"/>
    <w:rsid w:val="00474275"/>
    <w:pPr>
      <w:numPr>
        <w:ilvl w:val="0"/>
        <w:numId w:val="0"/>
      </w:numPr>
    </w:pPr>
    <w:rPr>
      <w:b/>
    </w:rPr>
  </w:style>
  <w:style w:type="character" w:customStyle="1" w:styleId="Bull2BoldChar">
    <w:name w:val="Bull2Bold Char"/>
    <w:basedOn w:val="Bullets2Char"/>
    <w:link w:val="Bull2Bold"/>
    <w:rsid w:val="00474275"/>
    <w:rPr>
      <w:rFonts w:ascii="Segoe UI" w:eastAsia="Times New Roman" w:hAnsi="Segoe UI" w:cstheme="minorHAnsi"/>
      <w:b/>
      <w:iCs/>
      <w:sz w:val="22"/>
      <w:szCs w:val="22"/>
      <w:lang w:val="en-AU" w:eastAsia="en-AU"/>
    </w:rPr>
  </w:style>
  <w:style w:type="paragraph" w:customStyle="1" w:styleId="Bullet3">
    <w:name w:val="Bullet3"/>
    <w:basedOn w:val="ListParagraph"/>
    <w:link w:val="Bullet3Char1"/>
    <w:uiPriority w:val="8"/>
    <w:rsid w:val="00474275"/>
    <w:pPr>
      <w:numPr>
        <w:ilvl w:val="2"/>
        <w:numId w:val="8"/>
      </w:numPr>
      <w:ind w:left="2912"/>
    </w:pPr>
  </w:style>
  <w:style w:type="character" w:customStyle="1" w:styleId="Bullet3Char1">
    <w:name w:val="Bullet3 Char1"/>
    <w:basedOn w:val="ListParagraphChar"/>
    <w:link w:val="Bullet3"/>
    <w:uiPriority w:val="8"/>
    <w:rsid w:val="00474275"/>
    <w:rPr>
      <w:rFonts w:ascii="Segoe UI" w:eastAsia="Times New Roman" w:hAnsi="Segoe UI"/>
      <w:iCs/>
      <w:sz w:val="22"/>
      <w:szCs w:val="21"/>
      <w:lang w:val="en-AU" w:eastAsia="en-AU"/>
    </w:rPr>
  </w:style>
  <w:style w:type="paragraph" w:customStyle="1" w:styleId="Bullet3Bold">
    <w:name w:val="Bullet3Bold"/>
    <w:basedOn w:val="Bullet3"/>
    <w:link w:val="Bullet3BoldChar"/>
    <w:rsid w:val="00474275"/>
    <w:pPr>
      <w:numPr>
        <w:ilvl w:val="0"/>
        <w:numId w:val="0"/>
      </w:numPr>
    </w:pPr>
    <w:rPr>
      <w:b/>
    </w:rPr>
  </w:style>
  <w:style w:type="character" w:customStyle="1" w:styleId="Bullet3BoldChar">
    <w:name w:val="Bullet3Bold Char"/>
    <w:basedOn w:val="Bullet3Char1"/>
    <w:link w:val="Bullet3Bold"/>
    <w:rsid w:val="00474275"/>
    <w:rPr>
      <w:rFonts w:ascii="Segoe UI" w:eastAsia="Times New Roman" w:hAnsi="Segoe UI"/>
      <w:b/>
      <w:iCs/>
      <w:sz w:val="22"/>
      <w:szCs w:val="22"/>
      <w:lang w:val="en-AU" w:eastAsia="en-AU"/>
    </w:rPr>
  </w:style>
  <w:style w:type="paragraph" w:customStyle="1" w:styleId="Bullet3ind">
    <w:name w:val="Bullet3 ind"/>
    <w:basedOn w:val="Bullet3"/>
    <w:link w:val="Bullet3indChar"/>
    <w:rsid w:val="00474275"/>
    <w:pPr>
      <w:numPr>
        <w:ilvl w:val="0"/>
        <w:numId w:val="0"/>
      </w:numPr>
      <w:ind w:left="2912"/>
    </w:pPr>
  </w:style>
  <w:style w:type="character" w:customStyle="1" w:styleId="Bullet3indChar">
    <w:name w:val="Bullet3 ind Char"/>
    <w:basedOn w:val="Bullet3Char1"/>
    <w:link w:val="Bullet3ind"/>
    <w:rsid w:val="00474275"/>
    <w:rPr>
      <w:rFonts w:ascii="Segoe UI" w:eastAsia="Times New Roman" w:hAnsi="Segoe UI"/>
      <w:iCs/>
      <w:sz w:val="22"/>
      <w:szCs w:val="22"/>
      <w:lang w:val="en-AU" w:eastAsia="en-AU"/>
    </w:rPr>
  </w:style>
  <w:style w:type="paragraph" w:customStyle="1" w:styleId="BulBoldTight">
    <w:name w:val="BulBoldTight"/>
    <w:basedOn w:val="BulletBold"/>
    <w:link w:val="BulBoldTightChar"/>
    <w:rsid w:val="00474275"/>
    <w:pPr>
      <w:spacing w:after="0"/>
    </w:pPr>
  </w:style>
  <w:style w:type="character" w:customStyle="1" w:styleId="BulBoldTightChar">
    <w:name w:val="BulBoldTight Char"/>
    <w:basedOn w:val="BulletBoldChar"/>
    <w:link w:val="BulBoldTight"/>
    <w:rsid w:val="00474275"/>
    <w:rPr>
      <w:rFonts w:ascii="Segoe UI" w:eastAsia="Times New Roman" w:hAnsi="Segoe UI"/>
      <w:b/>
      <w:iCs/>
      <w:sz w:val="22"/>
      <w:szCs w:val="22"/>
      <w:lang w:val="en-AU" w:eastAsia="en-AU"/>
    </w:rPr>
  </w:style>
  <w:style w:type="paragraph" w:customStyle="1" w:styleId="Bull2BldTight">
    <w:name w:val="Bull2BldTight"/>
    <w:basedOn w:val="Bull2Bold"/>
    <w:link w:val="Bull2BldTightChar"/>
    <w:rsid w:val="00474275"/>
    <w:pPr>
      <w:spacing w:after="0"/>
    </w:pPr>
  </w:style>
  <w:style w:type="character" w:customStyle="1" w:styleId="Bull2BldTightChar">
    <w:name w:val="Bull2BldTight Char"/>
    <w:basedOn w:val="Bull2BoldChar"/>
    <w:link w:val="Bull2BldTight"/>
    <w:rsid w:val="00474275"/>
    <w:rPr>
      <w:rFonts w:ascii="Segoe UI" w:eastAsia="Times New Roman" w:hAnsi="Segoe UI" w:cstheme="minorHAnsi"/>
      <w:b/>
      <w:iCs/>
      <w:sz w:val="22"/>
      <w:szCs w:val="22"/>
      <w:lang w:val="en-AU" w:eastAsia="en-AU"/>
    </w:rPr>
  </w:style>
  <w:style w:type="paragraph" w:customStyle="1" w:styleId="numersBoldTight">
    <w:name w:val="numersBoldTight"/>
    <w:basedOn w:val="numers"/>
    <w:link w:val="numersBoldTightChar"/>
    <w:rsid w:val="00474275"/>
    <w:pPr>
      <w:numPr>
        <w:numId w:val="9"/>
      </w:numPr>
      <w:spacing w:after="0" w:line="240" w:lineRule="auto"/>
      <w:ind w:left="1494"/>
    </w:pPr>
    <w:rPr>
      <w:b/>
    </w:rPr>
  </w:style>
  <w:style w:type="character" w:customStyle="1" w:styleId="numersBoldTightChar">
    <w:name w:val="numersBoldTight Char"/>
    <w:basedOn w:val="numersChar"/>
    <w:link w:val="numersBoldTight"/>
    <w:rsid w:val="00474275"/>
    <w:rPr>
      <w:rFonts w:ascii="Segoe UI" w:eastAsia="Times New Roman" w:hAnsi="Segoe UI"/>
      <w:b/>
      <w:iCs/>
      <w:sz w:val="22"/>
      <w:szCs w:val="21"/>
      <w:lang w:val="en-AU" w:eastAsia="en-AU"/>
    </w:rPr>
  </w:style>
  <w:style w:type="paragraph" w:customStyle="1" w:styleId="boldBulTight">
    <w:name w:val="boldBulTight"/>
    <w:basedOn w:val="Bullets"/>
    <w:link w:val="boldBulTightChar"/>
    <w:rsid w:val="00474275"/>
    <w:pPr>
      <w:numPr>
        <w:numId w:val="0"/>
      </w:numPr>
      <w:spacing w:after="0" w:line="240" w:lineRule="auto"/>
    </w:pPr>
    <w:rPr>
      <w:b/>
    </w:rPr>
  </w:style>
  <w:style w:type="character" w:customStyle="1" w:styleId="boldBulTightChar">
    <w:name w:val="boldBulTight Char"/>
    <w:basedOn w:val="BulletsChar"/>
    <w:link w:val="boldBulTight"/>
    <w:rsid w:val="00474275"/>
    <w:rPr>
      <w:rFonts w:ascii="Segoe UI" w:eastAsia="Times New Roman" w:hAnsi="Segoe UI"/>
      <w:b/>
      <w:iCs/>
      <w:sz w:val="22"/>
      <w:szCs w:val="22"/>
      <w:lang w:val="en-AU" w:eastAsia="en-US"/>
    </w:rPr>
  </w:style>
  <w:style w:type="paragraph" w:customStyle="1" w:styleId="BoldBulTight0">
    <w:name w:val="BoldBulTight"/>
    <w:basedOn w:val="Bullets"/>
    <w:link w:val="BoldBulTightChar0"/>
    <w:uiPriority w:val="9"/>
    <w:rsid w:val="00474275"/>
    <w:pPr>
      <w:numPr>
        <w:numId w:val="0"/>
      </w:numPr>
      <w:spacing w:after="100" w:line="240" w:lineRule="auto"/>
    </w:pPr>
    <w:rPr>
      <w:b/>
    </w:rPr>
  </w:style>
  <w:style w:type="character" w:customStyle="1" w:styleId="BoldBulTightChar0">
    <w:name w:val="BoldBulTight Char"/>
    <w:basedOn w:val="BulletsChar"/>
    <w:link w:val="BoldBulTight0"/>
    <w:uiPriority w:val="9"/>
    <w:rsid w:val="00474275"/>
    <w:rPr>
      <w:rFonts w:ascii="Segoe UI" w:eastAsia="Times New Roman" w:hAnsi="Segoe UI"/>
      <w:b/>
      <w:iCs/>
      <w:sz w:val="22"/>
      <w:szCs w:val="22"/>
      <w:lang w:val="en-AU" w:eastAsia="en-US"/>
    </w:rPr>
  </w:style>
  <w:style w:type="paragraph" w:customStyle="1" w:styleId="NumbersBold">
    <w:name w:val="Numbers Bold"/>
    <w:basedOn w:val="numers"/>
    <w:link w:val="NumbersBoldChar"/>
    <w:rsid w:val="00474275"/>
    <w:pPr>
      <w:numPr>
        <w:numId w:val="0"/>
      </w:numPr>
      <w:spacing w:after="100" w:line="240" w:lineRule="auto"/>
      <w:ind w:left="1854" w:hanging="360"/>
    </w:pPr>
    <w:rPr>
      <w:b/>
    </w:rPr>
  </w:style>
  <w:style w:type="character" w:customStyle="1" w:styleId="NumbersBoldChar">
    <w:name w:val="Numbers Bold Char"/>
    <w:basedOn w:val="numersChar"/>
    <w:link w:val="NumbersBold"/>
    <w:rsid w:val="00474275"/>
    <w:rPr>
      <w:rFonts w:ascii="Segoe UI" w:eastAsia="Times New Roman" w:hAnsi="Segoe UI"/>
      <w:b/>
      <w:iCs/>
      <w:sz w:val="22"/>
      <w:szCs w:val="22"/>
      <w:lang w:val="en-AU" w:eastAsia="en-US"/>
    </w:rPr>
  </w:style>
  <w:style w:type="paragraph" w:customStyle="1" w:styleId="Bull2bold0">
    <w:name w:val="Bull2bold"/>
    <w:basedOn w:val="Bullets2"/>
    <w:link w:val="Bull2boldChar0"/>
    <w:rsid w:val="00474275"/>
    <w:pPr>
      <w:numPr>
        <w:ilvl w:val="0"/>
        <w:numId w:val="0"/>
      </w:numPr>
      <w:spacing w:after="100" w:line="240" w:lineRule="auto"/>
    </w:pPr>
    <w:rPr>
      <w:b/>
    </w:rPr>
  </w:style>
  <w:style w:type="character" w:customStyle="1" w:styleId="Bull2boldChar0">
    <w:name w:val="Bull2bold Char"/>
    <w:basedOn w:val="Bullets2Char"/>
    <w:link w:val="Bull2bold0"/>
    <w:rsid w:val="00474275"/>
    <w:rPr>
      <w:rFonts w:ascii="Segoe UI" w:eastAsia="Times New Roman" w:hAnsi="Segoe UI" w:cstheme="minorHAnsi"/>
      <w:b/>
      <w:iCs/>
      <w:sz w:val="22"/>
      <w:szCs w:val="22"/>
      <w:lang w:val="en-AU" w:eastAsia="en-US"/>
    </w:rPr>
  </w:style>
  <w:style w:type="paragraph" w:customStyle="1" w:styleId="bull2bold1">
    <w:name w:val="bull2bold"/>
    <w:basedOn w:val="Bullets2"/>
    <w:link w:val="bull2boldChar1"/>
    <w:rsid w:val="00474275"/>
    <w:pPr>
      <w:numPr>
        <w:ilvl w:val="0"/>
        <w:numId w:val="0"/>
      </w:numPr>
      <w:spacing w:after="60" w:line="240" w:lineRule="auto"/>
    </w:pPr>
    <w:rPr>
      <w:b/>
    </w:rPr>
  </w:style>
  <w:style w:type="character" w:customStyle="1" w:styleId="bull2boldChar1">
    <w:name w:val="bull2bold Char"/>
    <w:basedOn w:val="Bullets2Char"/>
    <w:link w:val="bull2bold1"/>
    <w:rsid w:val="00474275"/>
    <w:rPr>
      <w:rFonts w:ascii="Segoe UI" w:eastAsia="Times New Roman" w:hAnsi="Segoe UI" w:cstheme="minorHAnsi"/>
      <w:b/>
      <w:iCs/>
      <w:sz w:val="22"/>
      <w:szCs w:val="22"/>
      <w:lang w:val="en-AU" w:eastAsia="en-US"/>
    </w:rPr>
  </w:style>
  <w:style w:type="paragraph" w:customStyle="1" w:styleId="BoldBulls">
    <w:name w:val="BoldBulls"/>
    <w:basedOn w:val="Bullets"/>
    <w:link w:val="BoldBullsChar"/>
    <w:rsid w:val="00474275"/>
    <w:pPr>
      <w:numPr>
        <w:numId w:val="0"/>
      </w:numPr>
    </w:pPr>
    <w:rPr>
      <w:b/>
    </w:rPr>
  </w:style>
  <w:style w:type="character" w:customStyle="1" w:styleId="BoldBullsChar">
    <w:name w:val="BoldBulls Char"/>
    <w:basedOn w:val="BulletsChar"/>
    <w:link w:val="BoldBulls"/>
    <w:rsid w:val="00474275"/>
    <w:rPr>
      <w:rFonts w:ascii="Segoe UI" w:eastAsia="Times New Roman" w:hAnsi="Segoe UI"/>
      <w:b/>
      <w:iCs/>
      <w:sz w:val="22"/>
      <w:szCs w:val="22"/>
      <w:lang w:val="en-AU" w:eastAsia="en-US"/>
    </w:rPr>
  </w:style>
  <w:style w:type="paragraph" w:customStyle="1" w:styleId="BoldBull2">
    <w:name w:val="BoldBull2"/>
    <w:basedOn w:val="Bullets2"/>
    <w:link w:val="BoldBull2Char"/>
    <w:rsid w:val="00474275"/>
    <w:pPr>
      <w:numPr>
        <w:ilvl w:val="0"/>
        <w:numId w:val="0"/>
      </w:numPr>
      <w:spacing w:after="60" w:line="240" w:lineRule="auto"/>
    </w:pPr>
    <w:rPr>
      <w:b/>
    </w:rPr>
  </w:style>
  <w:style w:type="character" w:customStyle="1" w:styleId="BoldBull2Char">
    <w:name w:val="BoldBull2 Char"/>
    <w:basedOn w:val="Bullets2Char"/>
    <w:link w:val="BoldBull2"/>
    <w:rsid w:val="00474275"/>
    <w:rPr>
      <w:rFonts w:ascii="Segoe UI" w:eastAsia="Times New Roman" w:hAnsi="Segoe UI" w:cstheme="minorHAnsi"/>
      <w:b/>
      <w:iCs/>
      <w:sz w:val="22"/>
      <w:szCs w:val="22"/>
      <w:lang w:val="en-AU" w:eastAsia="en-US"/>
    </w:rPr>
  </w:style>
  <w:style w:type="paragraph" w:customStyle="1" w:styleId="Bulletgrey">
    <w:name w:val="Bullet grey"/>
    <w:link w:val="BulletgreyChar"/>
    <w:qFormat/>
    <w:rsid w:val="002D6668"/>
    <w:pPr>
      <w:spacing w:after="80" w:line="259" w:lineRule="auto"/>
      <w:ind w:left="567" w:hanging="454"/>
    </w:pPr>
    <w:rPr>
      <w:rFonts w:ascii="Segoe UI" w:eastAsia="Times New Roman" w:hAnsi="Segoe UI"/>
      <w:iCs/>
      <w:sz w:val="22"/>
      <w:szCs w:val="21"/>
      <w:lang w:val="en-AU" w:eastAsia="en-AU"/>
    </w:rPr>
  </w:style>
  <w:style w:type="table" w:customStyle="1" w:styleId="TableGrid1">
    <w:name w:val="Table Grid1"/>
    <w:basedOn w:val="TableNormal"/>
    <w:next w:val="TableGrid"/>
    <w:uiPriority w:val="59"/>
    <w:rsid w:val="001F19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1">
    <w:name w:val="Light Grid - Accent 21"/>
    <w:basedOn w:val="TableNormal"/>
    <w:next w:val="LightGrid-Accent2"/>
    <w:uiPriority w:val="62"/>
    <w:rsid w:val="001F19C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ListBullet">
    <w:name w:val="List Bullet"/>
    <w:basedOn w:val="List"/>
    <w:rsid w:val="00CD68E4"/>
    <w:pPr>
      <w:keepNext/>
      <w:keepLines/>
      <w:numPr>
        <w:numId w:val="15"/>
      </w:numPr>
      <w:spacing w:before="40" w:after="40" w:line="240" w:lineRule="auto"/>
    </w:pPr>
    <w:rPr>
      <w:rFonts w:ascii="Times New Roman" w:hAnsi="Times New Roman"/>
      <w:iCs w:val="0"/>
      <w:sz w:val="24"/>
    </w:rPr>
  </w:style>
  <w:style w:type="paragraph" w:styleId="List">
    <w:name w:val="List"/>
    <w:basedOn w:val="Normal"/>
    <w:uiPriority w:val="99"/>
    <w:semiHidden/>
    <w:unhideWhenUsed/>
    <w:rsid w:val="001F19C3"/>
    <w:pPr>
      <w:ind w:left="283" w:hanging="283"/>
      <w:contextualSpacing/>
    </w:pPr>
  </w:style>
  <w:style w:type="paragraph" w:styleId="NormalWeb">
    <w:name w:val="Normal (Web)"/>
    <w:basedOn w:val="Normal"/>
    <w:unhideWhenUsed/>
    <w:rsid w:val="001F19C3"/>
    <w:pPr>
      <w:spacing w:before="100" w:beforeAutospacing="1" w:after="100" w:afterAutospacing="1" w:line="240" w:lineRule="auto"/>
    </w:pPr>
    <w:rPr>
      <w:rFonts w:ascii="Times New Roman" w:hAnsi="Times New Roman"/>
      <w:sz w:val="24"/>
      <w:szCs w:val="24"/>
    </w:rPr>
  </w:style>
  <w:style w:type="character" w:styleId="IntenseEmphasis">
    <w:name w:val="Intense Emphasis"/>
    <w:basedOn w:val="DefaultParagraphFont"/>
    <w:uiPriority w:val="21"/>
    <w:rsid w:val="001F19C3"/>
    <w:rPr>
      <w:i/>
      <w:iCs/>
      <w:color w:val="4F81BD" w:themeColor="accent1"/>
    </w:rPr>
  </w:style>
  <w:style w:type="paragraph" w:customStyle="1" w:styleId="AeQUestion">
    <w:name w:val="Ae QUestion"/>
    <w:basedOn w:val="Normal"/>
    <w:link w:val="AeQUestionChar"/>
    <w:uiPriority w:val="9"/>
    <w:rsid w:val="00B14818"/>
    <w:rPr>
      <w:b/>
    </w:rPr>
  </w:style>
  <w:style w:type="paragraph" w:customStyle="1" w:styleId="APPLIEDEDQuestion">
    <w:name w:val="APPLIED ED Question"/>
    <w:basedOn w:val="Normal"/>
    <w:link w:val="APPLIEDEDQuestionChar"/>
    <w:uiPriority w:val="9"/>
    <w:rsid w:val="00B14818"/>
    <w:rPr>
      <w:b/>
    </w:rPr>
  </w:style>
  <w:style w:type="character" w:customStyle="1" w:styleId="AeQUestionChar">
    <w:name w:val="Ae QUestion Char"/>
    <w:basedOn w:val="DefaultParagraphFont"/>
    <w:link w:val="AeQUestion"/>
    <w:uiPriority w:val="9"/>
    <w:rsid w:val="00B14818"/>
    <w:rPr>
      <w:b/>
      <w:sz w:val="22"/>
      <w:szCs w:val="22"/>
      <w:lang w:val="en-AU" w:eastAsia="en-AU"/>
    </w:rPr>
  </w:style>
  <w:style w:type="character" w:customStyle="1" w:styleId="APPLIEDEDQuestionChar">
    <w:name w:val="APPLIED ED Question Char"/>
    <w:basedOn w:val="DefaultParagraphFont"/>
    <w:link w:val="APPLIEDEDQuestion"/>
    <w:uiPriority w:val="9"/>
    <w:rsid w:val="00B14818"/>
    <w:rPr>
      <w:b/>
      <w:sz w:val="22"/>
      <w:szCs w:val="22"/>
      <w:lang w:val="en-AU" w:eastAsia="en-AU"/>
    </w:rPr>
  </w:style>
  <w:style w:type="character" w:styleId="CommentReference">
    <w:name w:val="annotation reference"/>
    <w:basedOn w:val="DefaultParagraphFont"/>
    <w:uiPriority w:val="99"/>
    <w:semiHidden/>
    <w:unhideWhenUsed/>
    <w:rsid w:val="0054585A"/>
    <w:rPr>
      <w:sz w:val="16"/>
      <w:szCs w:val="16"/>
    </w:rPr>
  </w:style>
  <w:style w:type="paragraph" w:styleId="CommentText">
    <w:name w:val="annotation text"/>
    <w:basedOn w:val="Normal"/>
    <w:link w:val="CommentTextChar"/>
    <w:uiPriority w:val="99"/>
    <w:semiHidden/>
    <w:unhideWhenUsed/>
    <w:rsid w:val="0054585A"/>
    <w:pPr>
      <w:spacing w:line="240" w:lineRule="auto"/>
    </w:pPr>
    <w:rPr>
      <w:sz w:val="20"/>
      <w:szCs w:val="20"/>
    </w:rPr>
  </w:style>
  <w:style w:type="character" w:customStyle="1" w:styleId="CommentTextChar">
    <w:name w:val="Comment Text Char"/>
    <w:basedOn w:val="DefaultParagraphFont"/>
    <w:link w:val="CommentText"/>
    <w:uiPriority w:val="99"/>
    <w:semiHidden/>
    <w:rsid w:val="0054585A"/>
    <w:rPr>
      <w:lang w:val="en-AU" w:eastAsia="en-US"/>
    </w:rPr>
  </w:style>
  <w:style w:type="paragraph" w:styleId="CommentSubject">
    <w:name w:val="annotation subject"/>
    <w:basedOn w:val="CommentText"/>
    <w:next w:val="CommentText"/>
    <w:link w:val="CommentSubjectChar"/>
    <w:uiPriority w:val="99"/>
    <w:semiHidden/>
    <w:unhideWhenUsed/>
    <w:rsid w:val="0054585A"/>
    <w:rPr>
      <w:b/>
      <w:bCs/>
    </w:rPr>
  </w:style>
  <w:style w:type="character" w:customStyle="1" w:styleId="CommentSubjectChar">
    <w:name w:val="Comment Subject Char"/>
    <w:basedOn w:val="CommentTextChar"/>
    <w:link w:val="CommentSubject"/>
    <w:uiPriority w:val="99"/>
    <w:semiHidden/>
    <w:rsid w:val="0054585A"/>
    <w:rPr>
      <w:b/>
      <w:bCs/>
      <w:lang w:val="en-AU" w:eastAsia="en-US"/>
    </w:rPr>
  </w:style>
  <w:style w:type="paragraph" w:styleId="Revision">
    <w:name w:val="Revision"/>
    <w:hidden/>
    <w:uiPriority w:val="99"/>
    <w:semiHidden/>
    <w:rsid w:val="00183504"/>
    <w:rPr>
      <w:sz w:val="22"/>
      <w:szCs w:val="22"/>
      <w:lang w:val="en-AU" w:eastAsia="en-US"/>
    </w:rPr>
  </w:style>
  <w:style w:type="paragraph" w:customStyle="1" w:styleId="Arrowlist">
    <w:name w:val="Arrow list"/>
    <w:link w:val="ArrowlistChar"/>
    <w:qFormat/>
    <w:rsid w:val="00CD68E4"/>
    <w:pPr>
      <w:numPr>
        <w:numId w:val="12"/>
      </w:numPr>
      <w:spacing w:after="80" w:line="259" w:lineRule="auto"/>
    </w:pPr>
    <w:rPr>
      <w:rFonts w:ascii="Segoe UI" w:eastAsia="Times New Roman" w:hAnsi="Segoe UI"/>
      <w:iCs/>
      <w:sz w:val="22"/>
      <w:szCs w:val="21"/>
      <w:lang w:val="en-AU" w:eastAsia="en-AU"/>
    </w:rPr>
  </w:style>
  <w:style w:type="character" w:customStyle="1" w:styleId="ArrowlistChar">
    <w:name w:val="Arrow list Char"/>
    <w:basedOn w:val="DefaultParagraphFont"/>
    <w:link w:val="Arrowlist"/>
    <w:rsid w:val="00CD68E4"/>
    <w:rPr>
      <w:rFonts w:ascii="Segoe UI" w:eastAsia="Times New Roman" w:hAnsi="Segoe UI"/>
      <w:iCs/>
      <w:sz w:val="22"/>
      <w:szCs w:val="21"/>
      <w:lang w:val="en-AU" w:eastAsia="en-AU"/>
    </w:rPr>
  </w:style>
  <w:style w:type="paragraph" w:customStyle="1" w:styleId="Assessmentheadings">
    <w:name w:val="Assessment headings"/>
    <w:basedOn w:val="Normal"/>
    <w:link w:val="AssessmentheadingsChar"/>
    <w:unhideWhenUsed/>
    <w:qFormat/>
    <w:rsid w:val="00CD68E4"/>
    <w:pPr>
      <w:spacing w:after="0"/>
    </w:pPr>
    <w:rPr>
      <w:rFonts w:cs="Arial"/>
      <w:sz w:val="48"/>
      <w:szCs w:val="56"/>
    </w:rPr>
  </w:style>
  <w:style w:type="character" w:customStyle="1" w:styleId="AssessmentheadingsChar">
    <w:name w:val="Assessment headings Char"/>
    <w:link w:val="Assessmentheadings"/>
    <w:rsid w:val="00CD68E4"/>
    <w:rPr>
      <w:rFonts w:ascii="Segoe UI" w:hAnsi="Segoe UI" w:cs="Arial"/>
      <w:sz w:val="48"/>
      <w:szCs w:val="56"/>
      <w:lang w:val="en-AU" w:eastAsia="en-US"/>
    </w:rPr>
  </w:style>
  <w:style w:type="character" w:customStyle="1" w:styleId="Heading5Char">
    <w:name w:val="Heading 5 Char"/>
    <w:basedOn w:val="DefaultParagraphFont"/>
    <w:link w:val="Heading5"/>
    <w:uiPriority w:val="9"/>
    <w:rsid w:val="00FF5C0B"/>
    <w:rPr>
      <w:rFonts w:ascii="Segoe UI" w:eastAsiaTheme="majorEastAsia" w:hAnsi="Segoe UI" w:cstheme="majorBidi"/>
      <w:b/>
      <w:iCs/>
      <w:smallCaps/>
      <w:color w:val="002060"/>
      <w:sz w:val="28"/>
      <w:szCs w:val="21"/>
      <w:lang w:val="en-AU" w:eastAsia="en-AU"/>
    </w:rPr>
  </w:style>
  <w:style w:type="paragraph" w:customStyle="1" w:styleId="List-arrowindented">
    <w:name w:val="List - arrow indented"/>
    <w:link w:val="List-arrowindentedChar"/>
    <w:rsid w:val="00CD68E4"/>
    <w:pPr>
      <w:numPr>
        <w:numId w:val="13"/>
      </w:numPr>
      <w:spacing w:line="259" w:lineRule="auto"/>
    </w:pPr>
    <w:rPr>
      <w:rFonts w:ascii="Segoe UI" w:eastAsia="Times New Roman" w:hAnsi="Segoe UI"/>
      <w:iCs/>
      <w:sz w:val="22"/>
      <w:szCs w:val="21"/>
      <w:lang w:val="en-AU" w:eastAsia="en-AU"/>
    </w:rPr>
  </w:style>
  <w:style w:type="character" w:customStyle="1" w:styleId="List-arrowindentedChar">
    <w:name w:val="List - arrow indented Char"/>
    <w:basedOn w:val="DefaultParagraphFont"/>
    <w:link w:val="List-arrowindented"/>
    <w:rsid w:val="00CD68E4"/>
    <w:rPr>
      <w:rFonts w:ascii="Segoe UI" w:eastAsia="Times New Roman" w:hAnsi="Segoe UI"/>
      <w:iCs/>
      <w:sz w:val="22"/>
      <w:szCs w:val="21"/>
      <w:lang w:val="en-AU" w:eastAsia="en-AU"/>
    </w:rPr>
  </w:style>
  <w:style w:type="paragraph" w:customStyle="1" w:styleId="List-openbulletindented">
    <w:name w:val="List - open bullet indented"/>
    <w:link w:val="List-openbulletindentedChar"/>
    <w:uiPriority w:val="1"/>
    <w:rsid w:val="00CD68E4"/>
    <w:pPr>
      <w:numPr>
        <w:ilvl w:val="1"/>
        <w:numId w:val="14"/>
      </w:numPr>
      <w:spacing w:after="160" w:line="259" w:lineRule="auto"/>
    </w:pPr>
    <w:rPr>
      <w:rFonts w:ascii="Segoe UI" w:eastAsia="Times New Roman" w:hAnsi="Segoe UI"/>
      <w:iCs/>
      <w:sz w:val="22"/>
      <w:szCs w:val="21"/>
      <w:lang w:val="en-AU" w:eastAsia="en-AU"/>
    </w:rPr>
  </w:style>
  <w:style w:type="character" w:customStyle="1" w:styleId="List-openbulletindentedChar">
    <w:name w:val="List - open bullet indented Char"/>
    <w:basedOn w:val="ListParagraphChar"/>
    <w:link w:val="List-openbulletindented"/>
    <w:uiPriority w:val="1"/>
    <w:rsid w:val="00CD68E4"/>
    <w:rPr>
      <w:rFonts w:ascii="Segoe UI" w:eastAsia="Times New Roman" w:hAnsi="Segoe UI"/>
      <w:iCs/>
      <w:sz w:val="22"/>
      <w:szCs w:val="21"/>
      <w:lang w:val="en-AU" w:eastAsia="en-AU"/>
    </w:rPr>
  </w:style>
  <w:style w:type="paragraph" w:customStyle="1" w:styleId="Listalpha">
    <w:name w:val="List alpha"/>
    <w:basedOn w:val="Normal"/>
    <w:rsid w:val="00CD68E4"/>
    <w:rPr>
      <w:iCs w:val="0"/>
    </w:rPr>
  </w:style>
  <w:style w:type="paragraph" w:styleId="ListBullet2">
    <w:name w:val="List Bullet 2"/>
    <w:basedOn w:val="List2"/>
    <w:rsid w:val="00CD68E4"/>
    <w:pPr>
      <w:keepNext/>
      <w:keepLines/>
      <w:numPr>
        <w:numId w:val="16"/>
      </w:numPr>
      <w:spacing w:before="60" w:after="60" w:line="240" w:lineRule="auto"/>
    </w:pPr>
    <w:rPr>
      <w:rFonts w:ascii="Times New Roman" w:hAnsi="Times New Roman"/>
      <w:iCs w:val="0"/>
      <w:sz w:val="24"/>
    </w:rPr>
  </w:style>
  <w:style w:type="paragraph" w:styleId="List2">
    <w:name w:val="List 2"/>
    <w:basedOn w:val="Normal"/>
    <w:uiPriority w:val="99"/>
    <w:semiHidden/>
    <w:unhideWhenUsed/>
    <w:rsid w:val="00CD68E4"/>
    <w:pPr>
      <w:ind w:left="566" w:hanging="283"/>
      <w:contextualSpacing/>
    </w:pPr>
  </w:style>
  <w:style w:type="paragraph" w:styleId="Subtitle">
    <w:name w:val="Subtitle"/>
    <w:next w:val="Normal"/>
    <w:link w:val="SubtitleChar"/>
    <w:autoRedefine/>
    <w:uiPriority w:val="11"/>
    <w:unhideWhenUsed/>
    <w:qFormat/>
    <w:rsid w:val="006D5454"/>
    <w:pPr>
      <w:spacing w:before="120" w:after="120"/>
    </w:pPr>
    <w:rPr>
      <w:rFonts w:ascii="Segoe UI" w:eastAsia="Times New Roman" w:hAnsi="Segoe UI"/>
      <w:iCs/>
      <w:color w:val="002060"/>
      <w:spacing w:val="20"/>
      <w:sz w:val="32"/>
      <w:szCs w:val="36"/>
      <w:lang w:val="en-AU" w:eastAsia="en-AU"/>
    </w:rPr>
  </w:style>
  <w:style w:type="character" w:customStyle="1" w:styleId="SubtitleChar">
    <w:name w:val="Subtitle Char"/>
    <w:basedOn w:val="DefaultParagraphFont"/>
    <w:link w:val="Subtitle"/>
    <w:uiPriority w:val="11"/>
    <w:rsid w:val="006D5454"/>
    <w:rPr>
      <w:rFonts w:ascii="Segoe UI" w:eastAsia="Times New Roman" w:hAnsi="Segoe UI"/>
      <w:iCs/>
      <w:color w:val="002060"/>
      <w:spacing w:val="20"/>
      <w:sz w:val="32"/>
      <w:szCs w:val="36"/>
      <w:lang w:val="en-AU" w:eastAsia="en-AU"/>
    </w:rPr>
  </w:style>
  <w:style w:type="paragraph" w:customStyle="1" w:styleId="SubHeadAssessments">
    <w:name w:val="SubHeadAssessments"/>
    <w:link w:val="SubHeadAssessmentsChar"/>
    <w:autoRedefine/>
    <w:qFormat/>
    <w:rsid w:val="007D7BEC"/>
    <w:pPr>
      <w:outlineLvl w:val="1"/>
    </w:pPr>
    <w:rPr>
      <w:rFonts w:ascii="Segoe UI" w:hAnsi="Segoe UI"/>
      <w:b/>
      <w:smallCaps/>
      <w:color w:val="002060"/>
      <w:sz w:val="48"/>
      <w:szCs w:val="40"/>
      <w:lang w:val="en-AU" w:eastAsia="en-US"/>
    </w:rPr>
  </w:style>
  <w:style w:type="character" w:customStyle="1" w:styleId="SubHeadAssessmentsChar">
    <w:name w:val="SubHeadAssessments Char"/>
    <w:link w:val="SubHeadAssessments"/>
    <w:rsid w:val="007D7BEC"/>
    <w:rPr>
      <w:rFonts w:ascii="Segoe UI" w:hAnsi="Segoe UI"/>
      <w:b/>
      <w:smallCaps/>
      <w:color w:val="002060"/>
      <w:sz w:val="48"/>
      <w:szCs w:val="40"/>
      <w:lang w:val="en-AU" w:eastAsia="en-US"/>
    </w:rPr>
  </w:style>
  <w:style w:type="paragraph" w:customStyle="1" w:styleId="Ticklist-nospace">
    <w:name w:val="Tick list - no space"/>
    <w:basedOn w:val="ListParagraph"/>
    <w:link w:val="Ticklist-nospaceChar"/>
    <w:rsid w:val="00CD68E4"/>
    <w:pPr>
      <w:numPr>
        <w:numId w:val="17"/>
      </w:numPr>
    </w:pPr>
  </w:style>
  <w:style w:type="character" w:customStyle="1" w:styleId="Ticklist-nospaceChar">
    <w:name w:val="Tick list - no space Char"/>
    <w:basedOn w:val="ListParagraphChar"/>
    <w:link w:val="Ticklist-nospace"/>
    <w:rsid w:val="00CD68E4"/>
    <w:rPr>
      <w:rFonts w:ascii="Segoe UI" w:eastAsia="Times New Roman" w:hAnsi="Segoe UI"/>
      <w:iCs/>
      <w:sz w:val="22"/>
      <w:szCs w:val="21"/>
      <w:lang w:val="en-AU" w:eastAsia="en-AU"/>
    </w:rPr>
  </w:style>
  <w:style w:type="character" w:styleId="PlaceholderText">
    <w:name w:val="Placeholder Text"/>
    <w:uiPriority w:val="99"/>
    <w:semiHidden/>
    <w:rsid w:val="00CD68E4"/>
    <w:rPr>
      <w:color w:val="808080"/>
    </w:rPr>
  </w:style>
  <w:style w:type="paragraph" w:customStyle="1" w:styleId="IntroListNoSpace">
    <w:name w:val="Intro List No Space"/>
    <w:link w:val="IntroListNoSpaceChar"/>
    <w:rsid w:val="00CD68E4"/>
    <w:pPr>
      <w:spacing w:after="80" w:line="259" w:lineRule="auto"/>
      <w:ind w:left="567" w:hanging="454"/>
    </w:pPr>
    <w:rPr>
      <w:rFonts w:ascii="Segoe UI" w:eastAsia="Times New Roman" w:hAnsi="Segoe UI"/>
      <w:iCs/>
      <w:sz w:val="22"/>
      <w:szCs w:val="21"/>
      <w:lang w:val="en-AU" w:eastAsia="en-AU"/>
    </w:rPr>
  </w:style>
  <w:style w:type="character" w:customStyle="1" w:styleId="IntroListNoSpaceChar">
    <w:name w:val="Intro List No Space Char"/>
    <w:basedOn w:val="DefaultParagraphFont"/>
    <w:link w:val="IntroListNoSpace"/>
    <w:rsid w:val="00CD68E4"/>
    <w:rPr>
      <w:rFonts w:ascii="Segoe UI" w:eastAsia="Times New Roman" w:hAnsi="Segoe UI"/>
      <w:iCs/>
      <w:sz w:val="22"/>
      <w:szCs w:val="21"/>
      <w:lang w:val="en-AU" w:eastAsia="en-AU"/>
    </w:rPr>
  </w:style>
  <w:style w:type="paragraph" w:customStyle="1" w:styleId="List-Alpha">
    <w:name w:val="List - Alpha"/>
    <w:basedOn w:val="ListParagraph"/>
    <w:link w:val="List-AlphaChar"/>
    <w:qFormat/>
    <w:rsid w:val="007D7BEC"/>
    <w:pPr>
      <w:numPr>
        <w:numId w:val="19"/>
      </w:numPr>
    </w:pPr>
  </w:style>
  <w:style w:type="character" w:customStyle="1" w:styleId="List-AlphaChar">
    <w:name w:val="List - Alpha Char"/>
    <w:basedOn w:val="ListParagraphChar"/>
    <w:link w:val="List-Alpha"/>
    <w:rsid w:val="007D7BEC"/>
    <w:rPr>
      <w:rFonts w:ascii="Segoe UI" w:eastAsia="Times New Roman" w:hAnsi="Segoe UI"/>
      <w:iCs/>
      <w:sz w:val="22"/>
      <w:szCs w:val="21"/>
      <w:lang w:val="en-AU" w:eastAsia="en-AU"/>
    </w:rPr>
  </w:style>
  <w:style w:type="paragraph" w:customStyle="1" w:styleId="Italics">
    <w:name w:val="Italics"/>
    <w:link w:val="ItalicsChar"/>
    <w:qFormat/>
    <w:rsid w:val="007743B8"/>
    <w:pPr>
      <w:spacing w:line="259" w:lineRule="auto"/>
    </w:pPr>
    <w:rPr>
      <w:rFonts w:ascii="Segoe UI" w:eastAsiaTheme="minorHAnsi" w:hAnsi="Segoe UI" w:cstheme="minorBidi"/>
      <w:i/>
      <w:sz w:val="22"/>
      <w:szCs w:val="22"/>
      <w:lang w:val="en-AU" w:eastAsia="en-AU"/>
    </w:rPr>
  </w:style>
  <w:style w:type="character" w:customStyle="1" w:styleId="ItalicsChar">
    <w:name w:val="Italics Char"/>
    <w:basedOn w:val="DefaultParagraphFont"/>
    <w:link w:val="Italics"/>
    <w:rsid w:val="007743B8"/>
    <w:rPr>
      <w:rFonts w:ascii="Segoe UI" w:eastAsiaTheme="minorHAnsi" w:hAnsi="Segoe UI" w:cstheme="minorBidi"/>
      <w:i/>
      <w:sz w:val="22"/>
      <w:szCs w:val="22"/>
      <w:lang w:val="en-AU" w:eastAsia="en-AU"/>
    </w:rPr>
  </w:style>
  <w:style w:type="table" w:styleId="ListTable7Colorful-Accent1">
    <w:name w:val="List Table 7 Colorful Accent 1"/>
    <w:basedOn w:val="TableNormal"/>
    <w:uiPriority w:val="52"/>
    <w:rsid w:val="007743B8"/>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743B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7Colorful-Accent11">
    <w:name w:val="Grid Table 7 Colorful - Accent 11"/>
    <w:basedOn w:val="TableNormal"/>
    <w:uiPriority w:val="52"/>
    <w:rsid w:val="00821A4F"/>
    <w:rPr>
      <w:rFonts w:ascii="Times New Roman" w:eastAsia="Times New Roman" w:hAnsi="Times New Roman"/>
      <w:color w:val="365F91"/>
      <w:lang w:val="en-PH"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7Colorful-Accent111">
    <w:name w:val="Grid Table 7 Colorful - Accent 111"/>
    <w:basedOn w:val="TableNormal"/>
    <w:uiPriority w:val="52"/>
    <w:rsid w:val="000C5DCE"/>
    <w:rPr>
      <w:rFonts w:ascii="Times New Roman" w:eastAsia="Times New Roman" w:hAnsi="Times New Roman"/>
      <w:color w:val="365F91"/>
      <w:lang w:val="en-PH"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paragraph" w:styleId="BodyText">
    <w:name w:val="Body Text"/>
    <w:basedOn w:val="Normal"/>
    <w:link w:val="BodyTextChar"/>
    <w:uiPriority w:val="99"/>
    <w:semiHidden/>
    <w:unhideWhenUsed/>
    <w:rsid w:val="000F2664"/>
  </w:style>
  <w:style w:type="character" w:customStyle="1" w:styleId="BodyTextChar">
    <w:name w:val="Body Text Char"/>
    <w:basedOn w:val="DefaultParagraphFont"/>
    <w:link w:val="BodyText"/>
    <w:uiPriority w:val="99"/>
    <w:semiHidden/>
    <w:rsid w:val="000F2664"/>
    <w:rPr>
      <w:rFonts w:ascii="Segoe UI" w:eastAsia="Times New Roman" w:hAnsi="Segoe UI"/>
      <w:iCs/>
      <w:sz w:val="22"/>
      <w:szCs w:val="21"/>
      <w:lang w:val="en-AU" w:eastAsia="en-AU"/>
    </w:rPr>
  </w:style>
  <w:style w:type="character" w:styleId="UnresolvedMention">
    <w:name w:val="Unresolved Mention"/>
    <w:basedOn w:val="DefaultParagraphFont"/>
    <w:uiPriority w:val="99"/>
    <w:semiHidden/>
    <w:unhideWhenUsed/>
    <w:rsid w:val="00E41074"/>
    <w:rPr>
      <w:color w:val="605E5C"/>
      <w:shd w:val="clear" w:color="auto" w:fill="E1DFDD"/>
    </w:rPr>
  </w:style>
  <w:style w:type="character" w:customStyle="1" w:styleId="BulletgreyChar">
    <w:name w:val="Bullet grey Char"/>
    <w:basedOn w:val="DefaultParagraphFont"/>
    <w:link w:val="Bulletgrey"/>
    <w:rsid w:val="002D6668"/>
    <w:rPr>
      <w:rFonts w:ascii="Segoe UI" w:eastAsia="Times New Roman" w:hAnsi="Segoe UI"/>
      <w:iCs/>
      <w:sz w:val="22"/>
      <w:szCs w:val="21"/>
      <w:lang w:val="en-AU" w:eastAsia="en-AU"/>
    </w:rPr>
  </w:style>
  <w:style w:type="paragraph" w:customStyle="1" w:styleId="List-Numbered">
    <w:name w:val="List - Numbered"/>
    <w:link w:val="List-NumberedChar"/>
    <w:qFormat/>
    <w:rsid w:val="00FF5C0B"/>
    <w:pPr>
      <w:numPr>
        <w:numId w:val="20"/>
      </w:numPr>
      <w:spacing w:after="160" w:line="259" w:lineRule="auto"/>
    </w:pPr>
    <w:rPr>
      <w:rFonts w:ascii="Segoe UI" w:eastAsia="Times New Roman" w:hAnsi="Segoe UI"/>
      <w:iCs/>
      <w:sz w:val="22"/>
      <w:szCs w:val="21"/>
      <w:lang w:val="en-AU" w:eastAsia="en-US"/>
    </w:rPr>
  </w:style>
  <w:style w:type="character" w:customStyle="1" w:styleId="List-NumberedChar">
    <w:name w:val="List - Numbered Char"/>
    <w:basedOn w:val="DefaultParagraphFont"/>
    <w:link w:val="List-Numbered"/>
    <w:rsid w:val="00FF5C0B"/>
    <w:rPr>
      <w:rFonts w:ascii="Segoe UI" w:eastAsia="Times New Roman" w:hAnsi="Segoe UI"/>
      <w:iCs/>
      <w:sz w:val="22"/>
      <w:szCs w:val="21"/>
      <w:lang w:val="en-AU" w:eastAsia="en-US"/>
    </w:rPr>
  </w:style>
  <w:style w:type="paragraph" w:customStyle="1" w:styleId="SubmissionStyle">
    <w:name w:val="Submission Style"/>
    <w:basedOn w:val="Normal"/>
    <w:next w:val="Normal"/>
    <w:qFormat/>
    <w:rsid w:val="008958B9"/>
    <w:rPr>
      <w:b/>
      <w:bCs/>
      <w:smallCaps/>
      <w:color w:val="002060"/>
      <w:sz w:val="32"/>
      <w:szCs w:val="32"/>
    </w:rPr>
  </w:style>
  <w:style w:type="paragraph" w:customStyle="1" w:styleId="2Windows">
    <w:name w:val="2Windows"/>
    <w:basedOn w:val="BodyText"/>
    <w:rsid w:val="00AE32F7"/>
    <w:pPr>
      <w:numPr>
        <w:numId w:val="30"/>
      </w:numPr>
      <w:spacing w:after="160"/>
    </w:pPr>
    <w:rPr>
      <w:rFonts w:ascii="Garamond" w:eastAsia="SimSun" w:hAnsi="Garamond" w:cstheme="minorBidi"/>
      <w:b/>
      <w:i/>
      <w:iCs w:val="0"/>
      <w:spacing w:val="-5"/>
      <w:szCs w:val="24"/>
      <w:lang w:eastAsia="en-US"/>
    </w:rPr>
  </w:style>
  <w:style w:type="paragraph" w:customStyle="1" w:styleId="NumAssessmentNumber">
    <w:name w:val="Num Assessment Number"/>
    <w:basedOn w:val="Heading1"/>
    <w:link w:val="NumAssessmentNumberChar"/>
    <w:qFormat/>
    <w:rsid w:val="00955F44"/>
  </w:style>
  <w:style w:type="character" w:customStyle="1" w:styleId="NumAssessmentNumberChar">
    <w:name w:val="Num Assessment Number Char"/>
    <w:basedOn w:val="AssessmentheadingsChar"/>
    <w:link w:val="NumAssessmentNumber"/>
    <w:rsid w:val="00955F44"/>
    <w:rPr>
      <w:rFonts w:ascii="Segoe UI" w:eastAsia="Times New Roman" w:hAnsi="Segoe UI" w:cs="Tahoma"/>
      <w:b/>
      <w:iCs/>
      <w:color w:val="808080" w:themeColor="background1" w:themeShade="80"/>
      <w:sz w:val="48"/>
      <w:szCs w:val="24"/>
      <w:lang w:val="en-AU" w:eastAsia="en-AU"/>
    </w:rPr>
  </w:style>
  <w:style w:type="character" w:styleId="FollowedHyperlink">
    <w:name w:val="FollowedHyperlink"/>
    <w:basedOn w:val="DefaultParagraphFont"/>
    <w:uiPriority w:val="99"/>
    <w:semiHidden/>
    <w:unhideWhenUsed/>
    <w:rsid w:val="00CB35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2862">
      <w:bodyDiv w:val="1"/>
      <w:marLeft w:val="0"/>
      <w:marRight w:val="0"/>
      <w:marTop w:val="0"/>
      <w:marBottom w:val="0"/>
      <w:divBdr>
        <w:top w:val="none" w:sz="0" w:space="0" w:color="auto"/>
        <w:left w:val="none" w:sz="0" w:space="0" w:color="auto"/>
        <w:bottom w:val="none" w:sz="0" w:space="0" w:color="auto"/>
        <w:right w:val="none" w:sz="0" w:space="0" w:color="auto"/>
      </w:divBdr>
    </w:div>
    <w:div w:id="68891332">
      <w:bodyDiv w:val="1"/>
      <w:marLeft w:val="0"/>
      <w:marRight w:val="0"/>
      <w:marTop w:val="0"/>
      <w:marBottom w:val="0"/>
      <w:divBdr>
        <w:top w:val="none" w:sz="0" w:space="0" w:color="auto"/>
        <w:left w:val="none" w:sz="0" w:space="0" w:color="auto"/>
        <w:bottom w:val="none" w:sz="0" w:space="0" w:color="auto"/>
        <w:right w:val="none" w:sz="0" w:space="0" w:color="auto"/>
      </w:divBdr>
    </w:div>
    <w:div w:id="87430209">
      <w:bodyDiv w:val="1"/>
      <w:marLeft w:val="0"/>
      <w:marRight w:val="0"/>
      <w:marTop w:val="0"/>
      <w:marBottom w:val="0"/>
      <w:divBdr>
        <w:top w:val="none" w:sz="0" w:space="0" w:color="auto"/>
        <w:left w:val="none" w:sz="0" w:space="0" w:color="auto"/>
        <w:bottom w:val="none" w:sz="0" w:space="0" w:color="auto"/>
        <w:right w:val="none" w:sz="0" w:space="0" w:color="auto"/>
      </w:divBdr>
    </w:div>
    <w:div w:id="285939136">
      <w:bodyDiv w:val="1"/>
      <w:marLeft w:val="0"/>
      <w:marRight w:val="0"/>
      <w:marTop w:val="0"/>
      <w:marBottom w:val="0"/>
      <w:divBdr>
        <w:top w:val="none" w:sz="0" w:space="0" w:color="auto"/>
        <w:left w:val="none" w:sz="0" w:space="0" w:color="auto"/>
        <w:bottom w:val="none" w:sz="0" w:space="0" w:color="auto"/>
        <w:right w:val="none" w:sz="0" w:space="0" w:color="auto"/>
      </w:divBdr>
    </w:div>
    <w:div w:id="288977647">
      <w:bodyDiv w:val="1"/>
      <w:marLeft w:val="0"/>
      <w:marRight w:val="0"/>
      <w:marTop w:val="0"/>
      <w:marBottom w:val="0"/>
      <w:divBdr>
        <w:top w:val="none" w:sz="0" w:space="0" w:color="auto"/>
        <w:left w:val="none" w:sz="0" w:space="0" w:color="auto"/>
        <w:bottom w:val="none" w:sz="0" w:space="0" w:color="auto"/>
        <w:right w:val="none" w:sz="0" w:space="0" w:color="auto"/>
      </w:divBdr>
    </w:div>
    <w:div w:id="293609217">
      <w:bodyDiv w:val="1"/>
      <w:marLeft w:val="0"/>
      <w:marRight w:val="0"/>
      <w:marTop w:val="0"/>
      <w:marBottom w:val="0"/>
      <w:divBdr>
        <w:top w:val="none" w:sz="0" w:space="0" w:color="auto"/>
        <w:left w:val="none" w:sz="0" w:space="0" w:color="auto"/>
        <w:bottom w:val="none" w:sz="0" w:space="0" w:color="auto"/>
        <w:right w:val="none" w:sz="0" w:space="0" w:color="auto"/>
      </w:divBdr>
    </w:div>
    <w:div w:id="401297119">
      <w:bodyDiv w:val="1"/>
      <w:marLeft w:val="0"/>
      <w:marRight w:val="0"/>
      <w:marTop w:val="0"/>
      <w:marBottom w:val="0"/>
      <w:divBdr>
        <w:top w:val="none" w:sz="0" w:space="0" w:color="auto"/>
        <w:left w:val="none" w:sz="0" w:space="0" w:color="auto"/>
        <w:bottom w:val="none" w:sz="0" w:space="0" w:color="auto"/>
        <w:right w:val="none" w:sz="0" w:space="0" w:color="auto"/>
      </w:divBdr>
    </w:div>
    <w:div w:id="645940834">
      <w:bodyDiv w:val="1"/>
      <w:marLeft w:val="0"/>
      <w:marRight w:val="0"/>
      <w:marTop w:val="0"/>
      <w:marBottom w:val="0"/>
      <w:divBdr>
        <w:top w:val="none" w:sz="0" w:space="0" w:color="auto"/>
        <w:left w:val="none" w:sz="0" w:space="0" w:color="auto"/>
        <w:bottom w:val="none" w:sz="0" w:space="0" w:color="auto"/>
        <w:right w:val="none" w:sz="0" w:space="0" w:color="auto"/>
      </w:divBdr>
    </w:div>
    <w:div w:id="734932746">
      <w:bodyDiv w:val="1"/>
      <w:marLeft w:val="0"/>
      <w:marRight w:val="0"/>
      <w:marTop w:val="0"/>
      <w:marBottom w:val="0"/>
      <w:divBdr>
        <w:top w:val="none" w:sz="0" w:space="0" w:color="auto"/>
        <w:left w:val="none" w:sz="0" w:space="0" w:color="auto"/>
        <w:bottom w:val="none" w:sz="0" w:space="0" w:color="auto"/>
        <w:right w:val="none" w:sz="0" w:space="0" w:color="auto"/>
      </w:divBdr>
    </w:div>
    <w:div w:id="748621932">
      <w:bodyDiv w:val="1"/>
      <w:marLeft w:val="0"/>
      <w:marRight w:val="0"/>
      <w:marTop w:val="0"/>
      <w:marBottom w:val="0"/>
      <w:divBdr>
        <w:top w:val="none" w:sz="0" w:space="0" w:color="auto"/>
        <w:left w:val="none" w:sz="0" w:space="0" w:color="auto"/>
        <w:bottom w:val="none" w:sz="0" w:space="0" w:color="auto"/>
        <w:right w:val="none" w:sz="0" w:space="0" w:color="auto"/>
      </w:divBdr>
    </w:div>
    <w:div w:id="757747316">
      <w:bodyDiv w:val="1"/>
      <w:marLeft w:val="0"/>
      <w:marRight w:val="0"/>
      <w:marTop w:val="0"/>
      <w:marBottom w:val="0"/>
      <w:divBdr>
        <w:top w:val="none" w:sz="0" w:space="0" w:color="auto"/>
        <w:left w:val="none" w:sz="0" w:space="0" w:color="auto"/>
        <w:bottom w:val="none" w:sz="0" w:space="0" w:color="auto"/>
        <w:right w:val="none" w:sz="0" w:space="0" w:color="auto"/>
      </w:divBdr>
    </w:div>
    <w:div w:id="772483748">
      <w:bodyDiv w:val="1"/>
      <w:marLeft w:val="0"/>
      <w:marRight w:val="0"/>
      <w:marTop w:val="0"/>
      <w:marBottom w:val="0"/>
      <w:divBdr>
        <w:top w:val="none" w:sz="0" w:space="0" w:color="auto"/>
        <w:left w:val="none" w:sz="0" w:space="0" w:color="auto"/>
        <w:bottom w:val="none" w:sz="0" w:space="0" w:color="auto"/>
        <w:right w:val="none" w:sz="0" w:space="0" w:color="auto"/>
      </w:divBdr>
    </w:div>
    <w:div w:id="848564395">
      <w:bodyDiv w:val="1"/>
      <w:marLeft w:val="0"/>
      <w:marRight w:val="0"/>
      <w:marTop w:val="0"/>
      <w:marBottom w:val="0"/>
      <w:divBdr>
        <w:top w:val="none" w:sz="0" w:space="0" w:color="auto"/>
        <w:left w:val="none" w:sz="0" w:space="0" w:color="auto"/>
        <w:bottom w:val="none" w:sz="0" w:space="0" w:color="auto"/>
        <w:right w:val="none" w:sz="0" w:space="0" w:color="auto"/>
      </w:divBdr>
    </w:div>
    <w:div w:id="857743828">
      <w:bodyDiv w:val="1"/>
      <w:marLeft w:val="0"/>
      <w:marRight w:val="0"/>
      <w:marTop w:val="0"/>
      <w:marBottom w:val="0"/>
      <w:divBdr>
        <w:top w:val="none" w:sz="0" w:space="0" w:color="auto"/>
        <w:left w:val="none" w:sz="0" w:space="0" w:color="auto"/>
        <w:bottom w:val="none" w:sz="0" w:space="0" w:color="auto"/>
        <w:right w:val="none" w:sz="0" w:space="0" w:color="auto"/>
      </w:divBdr>
    </w:div>
    <w:div w:id="858398572">
      <w:bodyDiv w:val="1"/>
      <w:marLeft w:val="0"/>
      <w:marRight w:val="0"/>
      <w:marTop w:val="0"/>
      <w:marBottom w:val="0"/>
      <w:divBdr>
        <w:top w:val="none" w:sz="0" w:space="0" w:color="auto"/>
        <w:left w:val="none" w:sz="0" w:space="0" w:color="auto"/>
        <w:bottom w:val="none" w:sz="0" w:space="0" w:color="auto"/>
        <w:right w:val="none" w:sz="0" w:space="0" w:color="auto"/>
      </w:divBdr>
    </w:div>
    <w:div w:id="984771957">
      <w:bodyDiv w:val="1"/>
      <w:marLeft w:val="0"/>
      <w:marRight w:val="0"/>
      <w:marTop w:val="0"/>
      <w:marBottom w:val="0"/>
      <w:divBdr>
        <w:top w:val="none" w:sz="0" w:space="0" w:color="auto"/>
        <w:left w:val="none" w:sz="0" w:space="0" w:color="auto"/>
        <w:bottom w:val="none" w:sz="0" w:space="0" w:color="auto"/>
        <w:right w:val="none" w:sz="0" w:space="0" w:color="auto"/>
      </w:divBdr>
    </w:div>
    <w:div w:id="985745955">
      <w:bodyDiv w:val="1"/>
      <w:marLeft w:val="0"/>
      <w:marRight w:val="0"/>
      <w:marTop w:val="0"/>
      <w:marBottom w:val="0"/>
      <w:divBdr>
        <w:top w:val="none" w:sz="0" w:space="0" w:color="auto"/>
        <w:left w:val="none" w:sz="0" w:space="0" w:color="auto"/>
        <w:bottom w:val="none" w:sz="0" w:space="0" w:color="auto"/>
        <w:right w:val="none" w:sz="0" w:space="0" w:color="auto"/>
      </w:divBdr>
    </w:div>
    <w:div w:id="1071663270">
      <w:bodyDiv w:val="1"/>
      <w:marLeft w:val="0"/>
      <w:marRight w:val="0"/>
      <w:marTop w:val="0"/>
      <w:marBottom w:val="0"/>
      <w:divBdr>
        <w:top w:val="none" w:sz="0" w:space="0" w:color="auto"/>
        <w:left w:val="none" w:sz="0" w:space="0" w:color="auto"/>
        <w:bottom w:val="none" w:sz="0" w:space="0" w:color="auto"/>
        <w:right w:val="none" w:sz="0" w:space="0" w:color="auto"/>
      </w:divBdr>
    </w:div>
    <w:div w:id="1093552393">
      <w:bodyDiv w:val="1"/>
      <w:marLeft w:val="0"/>
      <w:marRight w:val="0"/>
      <w:marTop w:val="0"/>
      <w:marBottom w:val="0"/>
      <w:divBdr>
        <w:top w:val="none" w:sz="0" w:space="0" w:color="auto"/>
        <w:left w:val="none" w:sz="0" w:space="0" w:color="auto"/>
        <w:bottom w:val="none" w:sz="0" w:space="0" w:color="auto"/>
        <w:right w:val="none" w:sz="0" w:space="0" w:color="auto"/>
      </w:divBdr>
    </w:div>
    <w:div w:id="1163358276">
      <w:bodyDiv w:val="1"/>
      <w:marLeft w:val="0"/>
      <w:marRight w:val="0"/>
      <w:marTop w:val="0"/>
      <w:marBottom w:val="0"/>
      <w:divBdr>
        <w:top w:val="none" w:sz="0" w:space="0" w:color="auto"/>
        <w:left w:val="none" w:sz="0" w:space="0" w:color="auto"/>
        <w:bottom w:val="none" w:sz="0" w:space="0" w:color="auto"/>
        <w:right w:val="none" w:sz="0" w:space="0" w:color="auto"/>
      </w:divBdr>
    </w:div>
    <w:div w:id="1207252047">
      <w:bodyDiv w:val="1"/>
      <w:marLeft w:val="0"/>
      <w:marRight w:val="0"/>
      <w:marTop w:val="0"/>
      <w:marBottom w:val="0"/>
      <w:divBdr>
        <w:top w:val="none" w:sz="0" w:space="0" w:color="auto"/>
        <w:left w:val="none" w:sz="0" w:space="0" w:color="auto"/>
        <w:bottom w:val="none" w:sz="0" w:space="0" w:color="auto"/>
        <w:right w:val="none" w:sz="0" w:space="0" w:color="auto"/>
      </w:divBdr>
    </w:div>
    <w:div w:id="1241603329">
      <w:bodyDiv w:val="1"/>
      <w:marLeft w:val="0"/>
      <w:marRight w:val="0"/>
      <w:marTop w:val="0"/>
      <w:marBottom w:val="0"/>
      <w:divBdr>
        <w:top w:val="none" w:sz="0" w:space="0" w:color="auto"/>
        <w:left w:val="none" w:sz="0" w:space="0" w:color="auto"/>
        <w:bottom w:val="none" w:sz="0" w:space="0" w:color="auto"/>
        <w:right w:val="none" w:sz="0" w:space="0" w:color="auto"/>
      </w:divBdr>
    </w:div>
    <w:div w:id="1351907408">
      <w:bodyDiv w:val="1"/>
      <w:marLeft w:val="0"/>
      <w:marRight w:val="0"/>
      <w:marTop w:val="0"/>
      <w:marBottom w:val="0"/>
      <w:divBdr>
        <w:top w:val="none" w:sz="0" w:space="0" w:color="auto"/>
        <w:left w:val="none" w:sz="0" w:space="0" w:color="auto"/>
        <w:bottom w:val="none" w:sz="0" w:space="0" w:color="auto"/>
        <w:right w:val="none" w:sz="0" w:space="0" w:color="auto"/>
      </w:divBdr>
    </w:div>
    <w:div w:id="1453134627">
      <w:bodyDiv w:val="1"/>
      <w:marLeft w:val="0"/>
      <w:marRight w:val="0"/>
      <w:marTop w:val="0"/>
      <w:marBottom w:val="0"/>
      <w:divBdr>
        <w:top w:val="none" w:sz="0" w:space="0" w:color="auto"/>
        <w:left w:val="none" w:sz="0" w:space="0" w:color="auto"/>
        <w:bottom w:val="none" w:sz="0" w:space="0" w:color="auto"/>
        <w:right w:val="none" w:sz="0" w:space="0" w:color="auto"/>
      </w:divBdr>
    </w:div>
    <w:div w:id="1487160819">
      <w:bodyDiv w:val="1"/>
      <w:marLeft w:val="0"/>
      <w:marRight w:val="0"/>
      <w:marTop w:val="0"/>
      <w:marBottom w:val="0"/>
      <w:divBdr>
        <w:top w:val="none" w:sz="0" w:space="0" w:color="auto"/>
        <w:left w:val="none" w:sz="0" w:space="0" w:color="auto"/>
        <w:bottom w:val="none" w:sz="0" w:space="0" w:color="auto"/>
        <w:right w:val="none" w:sz="0" w:space="0" w:color="auto"/>
      </w:divBdr>
    </w:div>
    <w:div w:id="1685934290">
      <w:bodyDiv w:val="1"/>
      <w:marLeft w:val="0"/>
      <w:marRight w:val="0"/>
      <w:marTop w:val="0"/>
      <w:marBottom w:val="0"/>
      <w:divBdr>
        <w:top w:val="none" w:sz="0" w:space="0" w:color="auto"/>
        <w:left w:val="none" w:sz="0" w:space="0" w:color="auto"/>
        <w:bottom w:val="none" w:sz="0" w:space="0" w:color="auto"/>
        <w:right w:val="none" w:sz="0" w:space="0" w:color="auto"/>
      </w:divBdr>
    </w:div>
    <w:div w:id="1751852503">
      <w:bodyDiv w:val="1"/>
      <w:marLeft w:val="0"/>
      <w:marRight w:val="0"/>
      <w:marTop w:val="0"/>
      <w:marBottom w:val="0"/>
      <w:divBdr>
        <w:top w:val="none" w:sz="0" w:space="0" w:color="auto"/>
        <w:left w:val="none" w:sz="0" w:space="0" w:color="auto"/>
        <w:bottom w:val="none" w:sz="0" w:space="0" w:color="auto"/>
        <w:right w:val="none" w:sz="0" w:space="0" w:color="auto"/>
      </w:divBdr>
    </w:div>
    <w:div w:id="1904023312">
      <w:bodyDiv w:val="1"/>
      <w:marLeft w:val="0"/>
      <w:marRight w:val="0"/>
      <w:marTop w:val="0"/>
      <w:marBottom w:val="0"/>
      <w:divBdr>
        <w:top w:val="none" w:sz="0" w:space="0" w:color="auto"/>
        <w:left w:val="none" w:sz="0" w:space="0" w:color="auto"/>
        <w:bottom w:val="none" w:sz="0" w:space="0" w:color="auto"/>
        <w:right w:val="none" w:sz="0" w:space="0" w:color="auto"/>
      </w:divBdr>
    </w:div>
    <w:div w:id="1928297700">
      <w:bodyDiv w:val="1"/>
      <w:marLeft w:val="0"/>
      <w:marRight w:val="0"/>
      <w:marTop w:val="0"/>
      <w:marBottom w:val="0"/>
      <w:divBdr>
        <w:top w:val="none" w:sz="0" w:space="0" w:color="auto"/>
        <w:left w:val="none" w:sz="0" w:space="0" w:color="auto"/>
        <w:bottom w:val="none" w:sz="0" w:space="0" w:color="auto"/>
        <w:right w:val="none" w:sz="0" w:space="0" w:color="auto"/>
      </w:divBdr>
    </w:div>
    <w:div w:id="1998461736">
      <w:bodyDiv w:val="1"/>
      <w:marLeft w:val="0"/>
      <w:marRight w:val="0"/>
      <w:marTop w:val="0"/>
      <w:marBottom w:val="0"/>
      <w:divBdr>
        <w:top w:val="none" w:sz="0" w:space="0" w:color="auto"/>
        <w:left w:val="none" w:sz="0" w:space="0" w:color="auto"/>
        <w:bottom w:val="none" w:sz="0" w:space="0" w:color="auto"/>
        <w:right w:val="none" w:sz="0" w:space="0" w:color="auto"/>
      </w:divBdr>
    </w:div>
    <w:div w:id="2035304874">
      <w:bodyDiv w:val="1"/>
      <w:marLeft w:val="0"/>
      <w:marRight w:val="0"/>
      <w:marTop w:val="0"/>
      <w:marBottom w:val="0"/>
      <w:divBdr>
        <w:top w:val="none" w:sz="0" w:space="0" w:color="auto"/>
        <w:left w:val="none" w:sz="0" w:space="0" w:color="auto"/>
        <w:bottom w:val="none" w:sz="0" w:space="0" w:color="auto"/>
        <w:right w:val="none" w:sz="0" w:space="0" w:color="auto"/>
      </w:divBdr>
    </w:div>
    <w:div w:id="2056001717">
      <w:bodyDiv w:val="1"/>
      <w:marLeft w:val="0"/>
      <w:marRight w:val="0"/>
      <w:marTop w:val="0"/>
      <w:marBottom w:val="0"/>
      <w:divBdr>
        <w:top w:val="none" w:sz="0" w:space="0" w:color="auto"/>
        <w:left w:val="none" w:sz="0" w:space="0" w:color="auto"/>
        <w:bottom w:val="none" w:sz="0" w:space="0" w:color="auto"/>
        <w:right w:val="none" w:sz="0" w:space="0" w:color="auto"/>
      </w:divBdr>
    </w:div>
    <w:div w:id="2057853371">
      <w:bodyDiv w:val="1"/>
      <w:marLeft w:val="0"/>
      <w:marRight w:val="0"/>
      <w:marTop w:val="0"/>
      <w:marBottom w:val="0"/>
      <w:divBdr>
        <w:top w:val="none" w:sz="0" w:space="0" w:color="auto"/>
        <w:left w:val="none" w:sz="0" w:space="0" w:color="auto"/>
        <w:bottom w:val="none" w:sz="0" w:space="0" w:color="auto"/>
        <w:right w:val="none" w:sz="0" w:space="0" w:color="auto"/>
      </w:divBdr>
    </w:div>
    <w:div w:id="2118912987">
      <w:bodyDiv w:val="1"/>
      <w:marLeft w:val="0"/>
      <w:marRight w:val="0"/>
      <w:marTop w:val="0"/>
      <w:marBottom w:val="0"/>
      <w:divBdr>
        <w:top w:val="none" w:sz="0" w:space="0" w:color="auto"/>
        <w:left w:val="none" w:sz="0" w:space="0" w:color="auto"/>
        <w:bottom w:val="none" w:sz="0" w:space="0" w:color="auto"/>
        <w:right w:val="none" w:sz="0" w:space="0" w:color="auto"/>
      </w:divBdr>
    </w:div>
    <w:div w:id="212765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usiness.qld.gov.au/running-business/marketing-sales/sales/communicating-effectively"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sqa.gov.au/course-accreditation/users-guide-standards-vet-accredited-courses/standards/standard-106-foundation-skil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OneDrive%20-%20appliededucation.edu.au\Assessor%20Courseware%20Files%20and%20Documents%20Library\WIP%20-%20Jenni\+Master%20files%20and%20templates\Assessment%20Template%20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6E2F560A914CEDB147FBAED8D0D861"/>
        <w:category>
          <w:name w:val="General"/>
          <w:gallery w:val="placeholder"/>
        </w:category>
        <w:types>
          <w:type w:val="bbPlcHdr"/>
        </w:types>
        <w:behaviors>
          <w:behavior w:val="content"/>
        </w:behaviors>
        <w:guid w:val="{8339747C-6FA2-4B72-ADA4-90E9A3227064}"/>
      </w:docPartPr>
      <w:docPartBody>
        <w:p w:rsidR="00085224" w:rsidRDefault="00085224" w:rsidP="00085224">
          <w:pPr>
            <w:pStyle w:val="6C6E2F560A914CEDB147FBAED8D0D8616"/>
          </w:pPr>
          <w:r w:rsidRPr="004C1C62">
            <w:rPr>
              <w:rFonts w:cs="Segoe UI"/>
              <w:color w:val="808080" w:themeColor="background1" w:themeShade="80"/>
            </w:rPr>
            <w:t>Click to type</w:t>
          </w:r>
          <w:r w:rsidRPr="004C1C62">
            <w:rPr>
              <w:rStyle w:val="PlaceholderText"/>
              <w:rFonts w:cs="Segoe UI"/>
            </w:rPr>
            <w:t xml:space="preserve"> full name.</w:t>
          </w:r>
        </w:p>
      </w:docPartBody>
    </w:docPart>
    <w:docPart>
      <w:docPartPr>
        <w:name w:val="9EF7103EC4904E8BAFEEA0EAE2CAEFDA"/>
        <w:category>
          <w:name w:val="General"/>
          <w:gallery w:val="placeholder"/>
        </w:category>
        <w:types>
          <w:type w:val="bbPlcHdr"/>
        </w:types>
        <w:behaviors>
          <w:behavior w:val="content"/>
        </w:behaviors>
        <w:guid w:val="{B32832C7-8687-45DA-928B-9F19286BCDA9}"/>
      </w:docPartPr>
      <w:docPartBody>
        <w:p w:rsidR="00085224" w:rsidRDefault="00085224" w:rsidP="00085224">
          <w:pPr>
            <w:pStyle w:val="9EF7103EC4904E8BAFEEA0EAE2CAEFDA6"/>
          </w:pPr>
          <w:r w:rsidRPr="000B69EE">
            <w:rPr>
              <w:rStyle w:val="PlaceholderText"/>
            </w:rPr>
            <w:t>Click to enter a date.</w:t>
          </w:r>
        </w:p>
      </w:docPartBody>
    </w:docPart>
    <w:docPart>
      <w:docPartPr>
        <w:name w:val="4E235B286BBB47EB979FD1D3616A8927"/>
        <w:category>
          <w:name w:val="General"/>
          <w:gallery w:val="placeholder"/>
        </w:category>
        <w:types>
          <w:type w:val="bbPlcHdr"/>
        </w:types>
        <w:behaviors>
          <w:behavior w:val="content"/>
        </w:behaviors>
        <w:guid w:val="{093A5A55-5A79-4BD4-A0F2-1792788CE098}"/>
      </w:docPartPr>
      <w:docPartBody>
        <w:p w:rsidR="00085224" w:rsidRDefault="00085224" w:rsidP="00085224">
          <w:pPr>
            <w:pStyle w:val="4E235B286BBB47EB979FD1D3616A89276"/>
          </w:pPr>
          <w:r w:rsidRPr="004C1C62">
            <w:rPr>
              <w:rFonts w:cs="Segoe UI"/>
              <w:color w:val="808080" w:themeColor="background1" w:themeShade="80"/>
            </w:rPr>
            <w:t>Click to type</w:t>
          </w:r>
          <w:r w:rsidRPr="004C1C62">
            <w:rPr>
              <w:rStyle w:val="PlaceholderText"/>
              <w:rFonts w:cs="Segoe UI"/>
            </w:rPr>
            <w:t xml:space="preserve"> </w:t>
          </w:r>
          <w:r>
            <w:rPr>
              <w:rStyle w:val="PlaceholderText"/>
              <w:rFonts w:cs="Segoe UI"/>
            </w:rPr>
            <w:t xml:space="preserve">Student’s </w:t>
          </w:r>
          <w:r w:rsidRPr="004C1C62">
            <w:rPr>
              <w:rStyle w:val="PlaceholderText"/>
              <w:rFonts w:cs="Segoe UI"/>
            </w:rPr>
            <w:t>full name.</w:t>
          </w:r>
        </w:p>
      </w:docPartBody>
    </w:docPart>
    <w:docPart>
      <w:docPartPr>
        <w:name w:val="A765121851424385AA6738B4F772654D"/>
        <w:category>
          <w:name w:val="General"/>
          <w:gallery w:val="placeholder"/>
        </w:category>
        <w:types>
          <w:type w:val="bbPlcHdr"/>
        </w:types>
        <w:behaviors>
          <w:behavior w:val="content"/>
        </w:behaviors>
        <w:guid w:val="{60688955-7C8A-40F6-8A3B-F0015C8C7369}"/>
      </w:docPartPr>
      <w:docPartBody>
        <w:p w:rsidR="00085224" w:rsidRDefault="00085224" w:rsidP="00085224">
          <w:pPr>
            <w:pStyle w:val="A765121851424385AA6738B4F772654D6"/>
          </w:pPr>
          <w:r w:rsidRPr="003323DD">
            <w:rPr>
              <w:rFonts w:cs="Segoe UI"/>
              <w:color w:val="808080" w:themeColor="background1" w:themeShade="80"/>
            </w:rPr>
            <w:t>Click to type</w:t>
          </w:r>
          <w:r w:rsidRPr="003323DD">
            <w:rPr>
              <w:rStyle w:val="PlaceholderText"/>
              <w:rFonts w:cs="Segoe UI"/>
            </w:rPr>
            <w:t xml:space="preserve"> </w:t>
          </w:r>
          <w:r w:rsidRPr="00616C70">
            <w:rPr>
              <w:rStyle w:val="PlaceholderText"/>
              <w:rFonts w:cs="Segoe UI"/>
            </w:rPr>
            <w:t xml:space="preserve">Participant’s </w:t>
          </w:r>
          <w:r w:rsidRPr="003323DD">
            <w:rPr>
              <w:rStyle w:val="PlaceholderText"/>
              <w:rFonts w:cs="Segoe UI"/>
            </w:rPr>
            <w:t>full name.</w:t>
          </w:r>
        </w:p>
      </w:docPartBody>
    </w:docPart>
    <w:docPart>
      <w:docPartPr>
        <w:name w:val="7A870088C8124DDC8FA9072C649F246B"/>
        <w:category>
          <w:name w:val="General"/>
          <w:gallery w:val="placeholder"/>
        </w:category>
        <w:types>
          <w:type w:val="bbPlcHdr"/>
        </w:types>
        <w:behaviors>
          <w:behavior w:val="content"/>
        </w:behaviors>
        <w:guid w:val="{D5467F8E-E859-4AE6-AEB0-FEB8C386ABED}"/>
      </w:docPartPr>
      <w:docPartBody>
        <w:p w:rsidR="00085224" w:rsidRDefault="00085224" w:rsidP="00085224">
          <w:pPr>
            <w:pStyle w:val="7A870088C8124DDC8FA9072C649F246B6"/>
          </w:pPr>
          <w:r w:rsidRPr="003323DD">
            <w:rPr>
              <w:rFonts w:cs="Segoe UI"/>
              <w:color w:val="808080" w:themeColor="background1" w:themeShade="80"/>
            </w:rPr>
            <w:t>Click to type</w:t>
          </w:r>
          <w:r w:rsidRPr="003323DD">
            <w:rPr>
              <w:rStyle w:val="PlaceholderText"/>
              <w:rFonts w:cs="Segoe UI"/>
            </w:rPr>
            <w:t xml:space="preserve"> </w:t>
          </w:r>
          <w:r>
            <w:rPr>
              <w:rStyle w:val="PlaceholderText"/>
              <w:rFonts w:cs="Segoe UI"/>
            </w:rPr>
            <w:t>email address</w:t>
          </w:r>
          <w:r w:rsidRPr="003323DD">
            <w:rPr>
              <w:rStyle w:val="PlaceholderText"/>
              <w:rFonts w:cs="Segoe UI"/>
            </w:rPr>
            <w:t>.</w:t>
          </w:r>
        </w:p>
      </w:docPartBody>
    </w:docPart>
    <w:docPart>
      <w:docPartPr>
        <w:name w:val="DF48AEB607E34D92B8F830DB3A8C25A6"/>
        <w:category>
          <w:name w:val="General"/>
          <w:gallery w:val="placeholder"/>
        </w:category>
        <w:types>
          <w:type w:val="bbPlcHdr"/>
        </w:types>
        <w:behaviors>
          <w:behavior w:val="content"/>
        </w:behaviors>
        <w:guid w:val="{C259E8C7-92BF-48D6-AB2B-B4F22AAB8608}"/>
      </w:docPartPr>
      <w:docPartBody>
        <w:p w:rsidR="00085224" w:rsidRDefault="00085224" w:rsidP="00085224">
          <w:pPr>
            <w:pStyle w:val="DF48AEB607E34D92B8F830DB3A8C25A66"/>
          </w:pPr>
          <w:r w:rsidRPr="003323DD">
            <w:rPr>
              <w:rFonts w:cs="Segoe UI"/>
              <w:color w:val="808080" w:themeColor="background1" w:themeShade="80"/>
            </w:rPr>
            <w:t>Click to type</w:t>
          </w:r>
          <w:r w:rsidRPr="003323DD">
            <w:rPr>
              <w:rStyle w:val="PlaceholderText"/>
              <w:rFonts w:cs="Segoe UI"/>
            </w:rPr>
            <w:t xml:space="preserve"> </w:t>
          </w:r>
          <w:r>
            <w:rPr>
              <w:rStyle w:val="PlaceholderText"/>
              <w:rFonts w:cs="Segoe UI"/>
            </w:rPr>
            <w:t>phone number</w:t>
          </w:r>
          <w:r w:rsidRPr="003323DD">
            <w:rPr>
              <w:rStyle w:val="PlaceholderText"/>
              <w:rFonts w:cs="Segoe UI"/>
            </w:rPr>
            <w:t>.</w:t>
          </w:r>
        </w:p>
      </w:docPartBody>
    </w:docPart>
    <w:docPart>
      <w:docPartPr>
        <w:name w:val="6C67D1403B9C443CA3CB0CBDA77D92BB"/>
        <w:category>
          <w:name w:val="General"/>
          <w:gallery w:val="placeholder"/>
        </w:category>
        <w:types>
          <w:type w:val="bbPlcHdr"/>
        </w:types>
        <w:behaviors>
          <w:behavior w:val="content"/>
        </w:behaviors>
        <w:guid w:val="{59C66DC2-1373-4A19-B657-1D77932BF71B}"/>
      </w:docPartPr>
      <w:docPartBody>
        <w:p w:rsidR="00085224" w:rsidRDefault="00085224" w:rsidP="00085224">
          <w:pPr>
            <w:pStyle w:val="6C67D1403B9C443CA3CB0CBDA77D92BB6"/>
          </w:pPr>
          <w:r w:rsidRPr="00D07DC3">
            <w:rPr>
              <w:rFonts w:cs="Segoe UI"/>
              <w:color w:val="808080" w:themeColor="background1" w:themeShade="80"/>
            </w:rPr>
            <w:t xml:space="preserve">Click to </w:t>
          </w:r>
          <w:r>
            <w:rPr>
              <w:rFonts w:cs="Segoe UI"/>
              <w:color w:val="808080" w:themeColor="background1" w:themeShade="80"/>
            </w:rPr>
            <w:t>e</w:t>
          </w:r>
          <w:r>
            <w:rPr>
              <w:color w:val="808080" w:themeColor="background1" w:themeShade="80"/>
            </w:rPr>
            <w:t>nter text</w:t>
          </w:r>
          <w:r w:rsidRPr="00D07DC3">
            <w:rPr>
              <w:rStyle w:val="PlaceholderText"/>
              <w:rFonts w:cs="Segoe UI"/>
            </w:rPr>
            <w:t>.</w:t>
          </w:r>
        </w:p>
      </w:docPartBody>
    </w:docPart>
    <w:docPart>
      <w:docPartPr>
        <w:name w:val="D6AABCBF5A5741F7B225AF902EF28591"/>
        <w:category>
          <w:name w:val="General"/>
          <w:gallery w:val="placeholder"/>
        </w:category>
        <w:types>
          <w:type w:val="bbPlcHdr"/>
        </w:types>
        <w:behaviors>
          <w:behavior w:val="content"/>
        </w:behaviors>
        <w:guid w:val="{8D5C699B-657D-4DEE-BEC2-D58E5E01CA58}"/>
      </w:docPartPr>
      <w:docPartBody>
        <w:p w:rsidR="00085224" w:rsidRDefault="00085224" w:rsidP="00085224">
          <w:pPr>
            <w:pStyle w:val="D6AABCBF5A5741F7B225AF902EF285916"/>
          </w:pPr>
          <w:r w:rsidRPr="004C1C62">
            <w:rPr>
              <w:rFonts w:cs="Segoe UI"/>
              <w:color w:val="808080" w:themeColor="background1" w:themeShade="80"/>
            </w:rPr>
            <w:t>Click to type</w:t>
          </w:r>
          <w:r w:rsidRPr="004C1C62">
            <w:rPr>
              <w:rStyle w:val="PlaceholderText"/>
              <w:rFonts w:cs="Segoe UI"/>
            </w:rPr>
            <w:t xml:space="preserve"> full name</w:t>
          </w:r>
        </w:p>
      </w:docPartBody>
    </w:docPart>
    <w:docPart>
      <w:docPartPr>
        <w:name w:val="60EE74A99C074A3F831F6509235BAF5E"/>
        <w:category>
          <w:name w:val="General"/>
          <w:gallery w:val="placeholder"/>
        </w:category>
        <w:types>
          <w:type w:val="bbPlcHdr"/>
        </w:types>
        <w:behaviors>
          <w:behavior w:val="content"/>
        </w:behaviors>
        <w:guid w:val="{4B75380A-10EF-429D-8D4A-62917124AAEE}"/>
      </w:docPartPr>
      <w:docPartBody>
        <w:p w:rsidR="00085224" w:rsidRDefault="00085224" w:rsidP="00085224">
          <w:pPr>
            <w:pStyle w:val="60EE74A99C074A3F831F6509235BAF5E5"/>
          </w:pPr>
          <w:r w:rsidRPr="00770C69">
            <w:rPr>
              <w:rStyle w:val="PlaceholderText"/>
              <w:rFonts w:eastAsia="Calibri"/>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w:altName w:val="Calibri"/>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Quattrocento Sans">
    <w:altName w:val="Times New Roman"/>
    <w:charset w:val="00"/>
    <w:family w:val="swiss"/>
    <w:pitch w:val="variable"/>
    <w:sig w:usb0="800000BF" w:usb1="4000005B"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24"/>
    <w:rsid w:val="00085224"/>
    <w:rsid w:val="009441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85224"/>
    <w:rPr>
      <w:color w:val="808080"/>
    </w:rPr>
  </w:style>
  <w:style w:type="paragraph" w:customStyle="1" w:styleId="6C6E2F560A914CEDB147FBAED8D0D8616">
    <w:name w:val="6C6E2F560A914CEDB147FBAED8D0D8616"/>
    <w:rsid w:val="00085224"/>
    <w:pPr>
      <w:spacing w:after="120"/>
    </w:pPr>
    <w:rPr>
      <w:rFonts w:ascii="Segoe UI" w:eastAsia="Times New Roman" w:hAnsi="Segoe UI" w:cs="Times New Roman"/>
      <w:iCs/>
      <w:kern w:val="0"/>
      <w:szCs w:val="21"/>
      <w14:ligatures w14:val="none"/>
    </w:rPr>
  </w:style>
  <w:style w:type="paragraph" w:customStyle="1" w:styleId="9EF7103EC4904E8BAFEEA0EAE2CAEFDA6">
    <w:name w:val="9EF7103EC4904E8BAFEEA0EAE2CAEFDA6"/>
    <w:rsid w:val="00085224"/>
    <w:pPr>
      <w:spacing w:after="0"/>
    </w:pPr>
    <w:rPr>
      <w:rFonts w:ascii="Segoe UI" w:eastAsia="Times New Roman" w:hAnsi="Segoe UI" w:cs="Times New Roman"/>
      <w:kern w:val="0"/>
      <w:szCs w:val="21"/>
      <w14:ligatures w14:val="none"/>
    </w:rPr>
  </w:style>
  <w:style w:type="paragraph" w:customStyle="1" w:styleId="4E235B286BBB47EB979FD1D3616A89276">
    <w:name w:val="4E235B286BBB47EB979FD1D3616A89276"/>
    <w:rsid w:val="00085224"/>
    <w:pPr>
      <w:spacing w:after="120"/>
    </w:pPr>
    <w:rPr>
      <w:rFonts w:ascii="Segoe UI" w:eastAsia="Times New Roman" w:hAnsi="Segoe UI" w:cs="Times New Roman"/>
      <w:iCs/>
      <w:kern w:val="0"/>
      <w:szCs w:val="21"/>
      <w14:ligatures w14:val="none"/>
    </w:rPr>
  </w:style>
  <w:style w:type="paragraph" w:customStyle="1" w:styleId="A765121851424385AA6738B4F772654D6">
    <w:name w:val="A765121851424385AA6738B4F772654D6"/>
    <w:rsid w:val="00085224"/>
    <w:pPr>
      <w:spacing w:after="120"/>
    </w:pPr>
    <w:rPr>
      <w:rFonts w:ascii="Segoe UI" w:eastAsia="Times New Roman" w:hAnsi="Segoe UI" w:cs="Times New Roman"/>
      <w:iCs/>
      <w:kern w:val="0"/>
      <w:szCs w:val="21"/>
      <w14:ligatures w14:val="none"/>
    </w:rPr>
  </w:style>
  <w:style w:type="paragraph" w:customStyle="1" w:styleId="7A870088C8124DDC8FA9072C649F246B6">
    <w:name w:val="7A870088C8124DDC8FA9072C649F246B6"/>
    <w:rsid w:val="00085224"/>
    <w:pPr>
      <w:spacing w:after="120"/>
    </w:pPr>
    <w:rPr>
      <w:rFonts w:ascii="Segoe UI" w:eastAsia="Times New Roman" w:hAnsi="Segoe UI" w:cs="Times New Roman"/>
      <w:iCs/>
      <w:kern w:val="0"/>
      <w:szCs w:val="21"/>
      <w14:ligatures w14:val="none"/>
    </w:rPr>
  </w:style>
  <w:style w:type="paragraph" w:customStyle="1" w:styleId="DF48AEB607E34D92B8F830DB3A8C25A66">
    <w:name w:val="DF48AEB607E34D92B8F830DB3A8C25A66"/>
    <w:rsid w:val="00085224"/>
    <w:pPr>
      <w:spacing w:after="120"/>
    </w:pPr>
    <w:rPr>
      <w:rFonts w:ascii="Segoe UI" w:eastAsia="Times New Roman" w:hAnsi="Segoe UI" w:cs="Times New Roman"/>
      <w:iCs/>
      <w:kern w:val="0"/>
      <w:szCs w:val="21"/>
      <w14:ligatures w14:val="none"/>
    </w:rPr>
  </w:style>
  <w:style w:type="paragraph" w:customStyle="1" w:styleId="D6AABCBF5A5741F7B225AF902EF285916">
    <w:name w:val="D6AABCBF5A5741F7B225AF902EF285916"/>
    <w:rsid w:val="00085224"/>
    <w:pPr>
      <w:spacing w:after="120"/>
    </w:pPr>
    <w:rPr>
      <w:rFonts w:ascii="Segoe UI" w:eastAsia="Times New Roman" w:hAnsi="Segoe UI" w:cs="Times New Roman"/>
      <w:iCs/>
      <w:kern w:val="0"/>
      <w:szCs w:val="21"/>
      <w14:ligatures w14:val="none"/>
    </w:rPr>
  </w:style>
  <w:style w:type="paragraph" w:customStyle="1" w:styleId="6C67D1403B9C443CA3CB0CBDA77D92BB6">
    <w:name w:val="6C67D1403B9C443CA3CB0CBDA77D92BB6"/>
    <w:rsid w:val="00085224"/>
    <w:pPr>
      <w:spacing w:after="120"/>
    </w:pPr>
    <w:rPr>
      <w:rFonts w:ascii="Segoe UI" w:eastAsia="Times New Roman" w:hAnsi="Segoe UI" w:cs="Times New Roman"/>
      <w:iCs/>
      <w:kern w:val="0"/>
      <w:szCs w:val="21"/>
      <w14:ligatures w14:val="none"/>
    </w:rPr>
  </w:style>
  <w:style w:type="paragraph" w:customStyle="1" w:styleId="60EE74A99C074A3F831F6509235BAF5E5">
    <w:name w:val="60EE74A99C074A3F831F6509235BAF5E5"/>
    <w:rsid w:val="00085224"/>
    <w:pPr>
      <w:spacing w:after="120"/>
    </w:pPr>
    <w:rPr>
      <w:rFonts w:ascii="Segoe UI" w:eastAsia="Times New Roman" w:hAnsi="Segoe UI" w:cs="Times New Roman"/>
      <w:iCs/>
      <w:kern w:val="0"/>
      <w:szCs w:val="21"/>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884B88E5B70A44B11A8AC60DBAB2DB" ma:contentTypeVersion="13" ma:contentTypeDescription="Create a new document." ma:contentTypeScope="" ma:versionID="fe62fc1437e845fad34b17e4e6b31f17">
  <xsd:schema xmlns:xsd="http://www.w3.org/2001/XMLSchema" xmlns:xs="http://www.w3.org/2001/XMLSchema" xmlns:p="http://schemas.microsoft.com/office/2006/metadata/properties" xmlns:ns2="41dc83e7-07a3-4add-b0d3-cec0d28f3b69" xmlns:ns3="5f7ea7f9-bb7c-4244-855b-481218c7767c" targetNamespace="http://schemas.microsoft.com/office/2006/metadata/properties" ma:root="true" ma:fieldsID="aadd774ab3464a4d11fb58a912648852" ns2:_="" ns3:_="">
    <xsd:import namespace="41dc83e7-07a3-4add-b0d3-cec0d28f3b69"/>
    <xsd:import namespace="5f7ea7f9-bb7c-4244-855b-481218c776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c83e7-07a3-4add-b0d3-cec0d28f3b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3e1c3d-53c0-4e37-94ed-7a75b1aeab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ea7f9-bb7c-4244-855b-481218c776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22fa5f8-9c35-418e-8986-a4094c3a03e5}" ma:internalName="TaxCatchAll" ma:showField="CatchAllData" ma:web="5f7ea7f9-bb7c-4244-855b-481218c7767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f7ea7f9-bb7c-4244-855b-481218c7767c" xsi:nil="true"/>
    <lcf76f155ced4ddcb4097134ff3c332f xmlns="41dc83e7-07a3-4add-b0d3-cec0d28f3b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0A528C-6CA1-42A2-B9F5-D2A9670FE0EE}">
  <ds:schemaRefs>
    <ds:schemaRef ds:uri="http://schemas.microsoft.com/sharepoint/v3/contenttype/forms"/>
  </ds:schemaRefs>
</ds:datastoreItem>
</file>

<file path=customXml/itemProps2.xml><?xml version="1.0" encoding="utf-8"?>
<ds:datastoreItem xmlns:ds="http://schemas.openxmlformats.org/officeDocument/2006/customXml" ds:itemID="{C18AA30A-028D-446C-BD5D-CB4644E77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c83e7-07a3-4add-b0d3-cec0d28f3b69"/>
    <ds:schemaRef ds:uri="5f7ea7f9-bb7c-4244-855b-481218c77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4CED36-3682-4CF0-9991-87408D7FE0D9}">
  <ds:schemaRefs>
    <ds:schemaRef ds:uri="http://schemas.openxmlformats.org/officeDocument/2006/bibliography"/>
  </ds:schemaRefs>
</ds:datastoreItem>
</file>

<file path=customXml/itemProps4.xml><?xml version="1.0" encoding="utf-8"?>
<ds:datastoreItem xmlns:ds="http://schemas.openxmlformats.org/officeDocument/2006/customXml" ds:itemID="{7B944E6D-41FA-4B94-965D-C6C3C9E2A5A3}">
  <ds:schemaRefs>
    <ds:schemaRef ds:uri="http://schemas.microsoft.com/office/2006/metadata/properties"/>
    <ds:schemaRef ds:uri="http://schemas.microsoft.com/office/infopath/2007/PartnerControls"/>
    <ds:schemaRef ds:uri="5f7ea7f9-bb7c-4244-855b-481218c7767c"/>
    <ds:schemaRef ds:uri="41dc83e7-07a3-4add-b0d3-cec0d28f3b69"/>
  </ds:schemaRefs>
</ds:datastoreItem>
</file>

<file path=docProps/app.xml><?xml version="1.0" encoding="utf-8"?>
<Properties xmlns="http://schemas.openxmlformats.org/officeDocument/2006/extended-properties" xmlns:vt="http://schemas.openxmlformats.org/officeDocument/2006/docPropsVTypes">
  <Template>Assessment Template 2023.dotx</Template>
  <TotalTime>14</TotalTime>
  <Pages>6</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dc:creator>
  <cp:lastModifiedBy>Jenni Cullen</cp:lastModifiedBy>
  <cp:revision>23</cp:revision>
  <cp:lastPrinted>2016-06-02T03:44:00Z</cp:lastPrinted>
  <dcterms:created xsi:type="dcterms:W3CDTF">2023-11-09T03:15:00Z</dcterms:created>
  <dcterms:modified xsi:type="dcterms:W3CDTF">2023-11-09T05:50:00Z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0x01010028EE0FE01686E7469154EBCD6EBCD036</vt:lpwstr>
  </property>
  <property fmtid="{D5CDD505-2E9C-101B-9397-08002B2CF9AE}" pid="3" name="MediaServiceImageTags">
    <vt:lpwstr/>
  </property>
</Properties>
</file>